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wdp" ContentType="image/vnd.ms-photo"/>
  <Default Extension="xlsm" ContentType="application/vnd.ms-excel.sheet.macroEnabled.12"/>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heme="minorHAnsi" w:hAnsiTheme="minorHAnsi"/>
          <w:color w:val="auto"/>
          <w:sz w:val="22"/>
        </w:rPr>
        <w:id w:val="-590461761"/>
        <w:docPartObj>
          <w:docPartGallery w:val="Custom Cover Pages"/>
          <w:docPartUnique/>
        </w:docPartObj>
      </w:sdtPr>
      <w:sdtEndPr>
        <w:rPr>
          <w:rStyle w:val="Hyperlink"/>
          <w:rFonts w:ascii="Avenir LT Std 45 Book" w:hAnsi="Avenir LT Std 45 Book"/>
          <w:color w:val="E4007E"/>
          <w:sz w:val="20"/>
          <w:u w:val="single"/>
        </w:rPr>
      </w:sdtEndPr>
      <w:sdtContent>
        <w:p w14:paraId="56E2382C" w14:textId="77777777" w:rsidR="00B373BE" w:rsidRPr="00744048" w:rsidRDefault="00B373BE" w:rsidP="00744048">
          <w:pPr>
            <w:pStyle w:val="DSWNormal"/>
          </w:pPr>
          <w:r>
            <w:rPr>
              <w:noProof/>
              <w:lang w:eastAsia="en-GB"/>
            </w:rPr>
            <w:drawing>
              <wp:anchor distT="0" distB="0" distL="114300" distR="114300" simplePos="0" relativeHeight="251671552" behindDoc="1" locked="0" layoutInCell="1" allowOverlap="1" wp14:anchorId="5D652758" wp14:editId="0CA3461F">
                <wp:simplePos x="0" y="0"/>
                <wp:positionH relativeFrom="page">
                  <wp:align>right</wp:align>
                </wp:positionH>
                <wp:positionV relativeFrom="paragraph">
                  <wp:posOffset>-50165</wp:posOffset>
                </wp:positionV>
                <wp:extent cx="3295650" cy="21336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70528" behindDoc="1" locked="0" layoutInCell="1" allowOverlap="1" wp14:anchorId="6EC5BCFF" wp14:editId="32F06325">
                    <wp:simplePos x="0" y="0"/>
                    <wp:positionH relativeFrom="column">
                      <wp:posOffset>-890905</wp:posOffset>
                    </wp:positionH>
                    <wp:positionV relativeFrom="paragraph">
                      <wp:posOffset>-831215</wp:posOffset>
                    </wp:positionV>
                    <wp:extent cx="7534275" cy="1045845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BD95EB" id="Rectangle 11" o:spid="_x0000_s1026" style="position:absolute;margin-left:-70.15pt;margin-top:-65.45pt;width:593.25pt;height:823.5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" fillcolor="white [3212]" strokecolor="white [3212]" strokeweight="1pt"/>
                </w:pict>
              </mc:Fallback>
            </mc:AlternateContent>
          </w:r>
          <w:r>
            <w:rPr>
              <w:noProof/>
              <w:lang w:eastAsia="en-GB"/>
            </w:rPr>
            <w:drawing>
              <wp:anchor distT="0" distB="0" distL="114300" distR="114300" simplePos="0" relativeHeight="251668480" behindDoc="1" locked="0" layoutInCell="1" allowOverlap="1" wp14:anchorId="4B185A7B" wp14:editId="00540AF0">
                <wp:simplePos x="0" y="0"/>
                <wp:positionH relativeFrom="page">
                  <wp:align>right</wp:align>
                </wp:positionH>
                <wp:positionV relativeFrom="paragraph">
                  <wp:posOffset>207010</wp:posOffset>
                </wp:positionV>
                <wp:extent cx="3248025" cy="1828800"/>
                <wp:effectExtent l="0" t="0" r="952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60288" behindDoc="0" locked="0" layoutInCell="1" allowOverlap="1" wp14:anchorId="5A75EC87" wp14:editId="78FFEE07">
                <wp:simplePos x="0" y="0"/>
                <wp:positionH relativeFrom="page">
                  <wp:posOffset>274955</wp:posOffset>
                </wp:positionH>
                <wp:positionV relativeFrom="paragraph">
                  <wp:posOffset>2491740</wp:posOffset>
                </wp:positionV>
                <wp:extent cx="7005320" cy="6985000"/>
                <wp:effectExtent l="0" t="0" r="5080" b="6350"/>
                <wp:wrapNone/>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05320" cy="698500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9504" behindDoc="0" locked="0" layoutInCell="1" allowOverlap="1" wp14:anchorId="33343C08" wp14:editId="75EFC423">
                <wp:simplePos x="0" y="0"/>
                <wp:positionH relativeFrom="page">
                  <wp:posOffset>4302760</wp:posOffset>
                </wp:positionH>
                <wp:positionV relativeFrom="paragraph">
                  <wp:posOffset>-926465</wp:posOffset>
                </wp:positionV>
                <wp:extent cx="3257550" cy="3429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w:drawing>
              <wp:anchor distT="0" distB="0" distL="114300" distR="114300" simplePos="0" relativeHeight="251666432" behindDoc="0" locked="0" layoutInCell="1" allowOverlap="1" wp14:anchorId="273D7498" wp14:editId="7BAEB1F3">
                <wp:simplePos x="0" y="0"/>
                <wp:positionH relativeFrom="column">
                  <wp:posOffset>356870</wp:posOffset>
                </wp:positionH>
                <wp:positionV relativeFrom="paragraph">
                  <wp:posOffset>292735</wp:posOffset>
                </wp:positionV>
                <wp:extent cx="2201545" cy="734060"/>
                <wp:effectExtent l="0" t="0" r="0" b="8890"/>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DSW Apps (pink) Logo.png"/>
                        <pic:cNvPicPr/>
                      </pic:nvPicPr>
                      <pic:blipFill>
                        <a:blip r:embed="rId15" cstate="print">
                          <a:extLst>
                            <a:ext uri="{BEBA8EAE-BF5A-486C-A8C5-ECC9F3942E4B}">
                              <a14:imgProps xmlns:a14="http://schemas.microsoft.com/office/drawing/2010/main">
                                <a14:imgLayer r:embed="rId16">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65408" behindDoc="0" locked="0" layoutInCell="1" allowOverlap="1" wp14:anchorId="7CD55FDC" wp14:editId="20CB8026">
                    <wp:simplePos x="0" y="0"/>
                    <wp:positionH relativeFrom="column">
                      <wp:posOffset>-890905</wp:posOffset>
                    </wp:positionH>
                    <wp:positionV relativeFrom="paragraph">
                      <wp:posOffset>292735</wp:posOffset>
                    </wp:positionV>
                    <wp:extent cx="2916555" cy="734695"/>
                    <wp:effectExtent l="0" t="0" r="0" b="8255"/>
                    <wp:wrapNone/>
                    <wp:docPr id="3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7">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7C631CE6" id="Rectangle 26" o:spid="_x0000_s1026" style="position:absolute;margin-left:-70.15pt;margin-top:23.05pt;width:229.65pt;height:57.8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" stroked="f">
                    <v:fill r:id="rId18" o:title="" recolor="t" rotate="t" type="frame"/>
                  </v:rect>
                </w:pict>
              </mc:Fallback>
            </mc:AlternateContent>
          </w:r>
          <w:r>
            <w:rPr>
              <w:noProof/>
              <w:lang w:eastAsia="en-GB"/>
            </w:rPr>
            <mc:AlternateContent>
              <mc:Choice Requires="wps">
                <w:drawing>
                  <wp:anchor distT="0" distB="0" distL="114300" distR="114300" simplePos="0" relativeHeight="251664384" behindDoc="0" locked="0" layoutInCell="1" allowOverlap="1" wp14:anchorId="3C161B40" wp14:editId="37203500">
                    <wp:simplePos x="0" y="0"/>
                    <wp:positionH relativeFrom="column">
                      <wp:posOffset>180975</wp:posOffset>
                    </wp:positionH>
                    <wp:positionV relativeFrom="paragraph">
                      <wp:posOffset>-153035</wp:posOffset>
                    </wp:positionV>
                    <wp:extent cx="2494915" cy="0"/>
                    <wp:effectExtent l="0" t="19050" r="38735" b="38100"/>
                    <wp:wrapNone/>
                    <wp:docPr id="2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40755F4C" id="Line 2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" strokecolor="white" strokeweight="1.336mm"/>
                </w:pict>
              </mc:Fallback>
            </mc:AlternateContent>
          </w:r>
          <w:r>
            <w:rPr>
              <w:noProof/>
              <w:lang w:eastAsia="en-GB"/>
            </w:rPr>
            <mc:AlternateContent>
              <mc:Choice Requires="wps">
                <w:drawing>
                  <wp:anchor distT="0" distB="0" distL="114300" distR="114300" simplePos="0" relativeHeight="251659264" behindDoc="0" locked="0" layoutInCell="1" allowOverlap="1" wp14:anchorId="38FE019A" wp14:editId="03904013">
                    <wp:simplePos x="0" y="0"/>
                    <wp:positionH relativeFrom="column">
                      <wp:posOffset>-161925</wp:posOffset>
                    </wp:positionH>
                    <wp:positionV relativeFrom="paragraph">
                      <wp:posOffset>-924560</wp:posOffset>
                    </wp:positionV>
                    <wp:extent cx="3245485" cy="5320030"/>
                    <wp:effectExtent l="0" t="0" r="0" b="0"/>
                    <wp:wrapNone/>
                    <wp:docPr id="22"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2E0E3314" id="Freeform 18" o:spid="_x0000_s1026" style="position:absolute;margin-left:-12.75pt;margin-top:-72.8pt;width:255.55pt;height:418.9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" path="m5111,l,,,8378,1254,8133,5111,7308,5111,xe" fillcolor="#1c0e31" stroked="f">
                    <v:path arrowok="t" o:connecttype="custom" o:connectlocs="3245485,0;0,0;0,5320030;796290,5164455;3245485,4640580;3245485,0" o:connectangles="0,0,0,0,0,0"/>
                  </v:shape>
                </w:pict>
              </mc:Fallback>
            </mc:AlternateContent>
          </w:r>
          <w:r>
            <w:rPr>
              <w:noProof/>
              <w:lang w:eastAsia="en-GB"/>
            </w:rPr>
            <mc:AlternateContent>
              <mc:Choice Requires="wps">
                <w:drawing>
                  <wp:anchor distT="0" distB="0" distL="114300" distR="114300" simplePos="0" relativeHeight="251663360" behindDoc="0" locked="0" layoutInCell="1" allowOverlap="1" wp14:anchorId="278FFB0A" wp14:editId="599E77FD">
                    <wp:simplePos x="0" y="0"/>
                    <wp:positionH relativeFrom="column">
                      <wp:posOffset>3771900</wp:posOffset>
                    </wp:positionH>
                    <wp:positionV relativeFrom="paragraph">
                      <wp:posOffset>828040</wp:posOffset>
                    </wp:positionV>
                    <wp:extent cx="2459355" cy="2453640"/>
                    <wp:effectExtent l="0" t="0" r="0" b="3810"/>
                    <wp:wrapNone/>
                    <wp:docPr id="198" name="Freeform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9355" cy="2453640"/>
                            </a:xfrm>
                            <a:custGeom>
                              <a:avLst/>
                              <a:gdLst>
                                <a:gd name="T0" fmla="+- 0 9155 7370"/>
                                <a:gd name="T1" fmla="*/ T0 w 3873"/>
                                <a:gd name="T2" fmla="+- 0 2775 2769"/>
                                <a:gd name="T3" fmla="*/ 2775 h 3864"/>
                                <a:gd name="T4" fmla="+- 0 8934 7370"/>
                                <a:gd name="T5" fmla="*/ T4 w 3873"/>
                                <a:gd name="T6" fmla="+- 0 2805 2769"/>
                                <a:gd name="T7" fmla="*/ 2805 h 3864"/>
                                <a:gd name="T8" fmla="+- 0 8722 7370"/>
                                <a:gd name="T9" fmla="*/ T8 w 3873"/>
                                <a:gd name="T10" fmla="+- 0 2859 2769"/>
                                <a:gd name="T11" fmla="*/ 2859 h 3864"/>
                                <a:gd name="T12" fmla="+- 0 8520 7370"/>
                                <a:gd name="T13" fmla="*/ T12 w 3873"/>
                                <a:gd name="T14" fmla="+- 0 2935 2769"/>
                                <a:gd name="T15" fmla="*/ 2935 h 3864"/>
                                <a:gd name="T16" fmla="+- 0 8329 7370"/>
                                <a:gd name="T17" fmla="*/ T16 w 3873"/>
                                <a:gd name="T18" fmla="+- 0 3033 2769"/>
                                <a:gd name="T19" fmla="*/ 3033 h 3864"/>
                                <a:gd name="T20" fmla="+- 0 8151 7370"/>
                                <a:gd name="T21" fmla="*/ T20 w 3873"/>
                                <a:gd name="T22" fmla="+- 0 3150 2769"/>
                                <a:gd name="T23" fmla="*/ 3150 h 3864"/>
                                <a:gd name="T24" fmla="+- 0 7988 7370"/>
                                <a:gd name="T25" fmla="*/ T24 w 3873"/>
                                <a:gd name="T26" fmla="+- 0 3286 2769"/>
                                <a:gd name="T27" fmla="*/ 3286 h 3864"/>
                                <a:gd name="T28" fmla="+- 0 7841 7370"/>
                                <a:gd name="T29" fmla="*/ T28 w 3873"/>
                                <a:gd name="T30" fmla="+- 0 3439 2769"/>
                                <a:gd name="T31" fmla="*/ 3439 h 3864"/>
                                <a:gd name="T32" fmla="+- 0 7711 7370"/>
                                <a:gd name="T33" fmla="*/ T32 w 3873"/>
                                <a:gd name="T34" fmla="+- 0 3606 2769"/>
                                <a:gd name="T35" fmla="*/ 3606 h 3864"/>
                                <a:gd name="T36" fmla="+- 0 7600 7370"/>
                                <a:gd name="T37" fmla="*/ T36 w 3873"/>
                                <a:gd name="T38" fmla="+- 0 3788 2769"/>
                                <a:gd name="T39" fmla="*/ 3788 h 3864"/>
                                <a:gd name="T40" fmla="+- 0 7509 7370"/>
                                <a:gd name="T41" fmla="*/ T40 w 3873"/>
                                <a:gd name="T42" fmla="+- 0 3982 2769"/>
                                <a:gd name="T43" fmla="*/ 3982 h 3864"/>
                                <a:gd name="T44" fmla="+- 0 7439 7370"/>
                                <a:gd name="T45" fmla="*/ T44 w 3873"/>
                                <a:gd name="T46" fmla="+- 0 4188 2769"/>
                                <a:gd name="T47" fmla="*/ 4188 h 3864"/>
                                <a:gd name="T48" fmla="+- 0 7393 7370"/>
                                <a:gd name="T49" fmla="*/ T48 w 3873"/>
                                <a:gd name="T50" fmla="+- 0 4402 2769"/>
                                <a:gd name="T51" fmla="*/ 4402 h 3864"/>
                                <a:gd name="T52" fmla="+- 0 7372 7370"/>
                                <a:gd name="T53" fmla="*/ T52 w 3873"/>
                                <a:gd name="T54" fmla="+- 0 4625 2769"/>
                                <a:gd name="T55" fmla="*/ 4625 h 3864"/>
                                <a:gd name="T56" fmla="+- 0 7376 7370"/>
                                <a:gd name="T57" fmla="*/ T56 w 3873"/>
                                <a:gd name="T58" fmla="+- 0 4852 2769"/>
                                <a:gd name="T59" fmla="*/ 4852 h 3864"/>
                                <a:gd name="T60" fmla="+- 0 7406 7370"/>
                                <a:gd name="T61" fmla="*/ T60 w 3873"/>
                                <a:gd name="T62" fmla="+- 0 5073 2769"/>
                                <a:gd name="T63" fmla="*/ 5073 h 3864"/>
                                <a:gd name="T64" fmla="+- 0 7460 7370"/>
                                <a:gd name="T65" fmla="*/ T64 w 3873"/>
                                <a:gd name="T66" fmla="+- 0 5284 2769"/>
                                <a:gd name="T67" fmla="*/ 5284 h 3864"/>
                                <a:gd name="T68" fmla="+- 0 7537 7370"/>
                                <a:gd name="T69" fmla="*/ T68 w 3873"/>
                                <a:gd name="T70" fmla="+- 0 5486 2769"/>
                                <a:gd name="T71" fmla="*/ 5486 h 3864"/>
                                <a:gd name="T72" fmla="+- 0 7634 7370"/>
                                <a:gd name="T73" fmla="*/ T72 w 3873"/>
                                <a:gd name="T74" fmla="+- 0 5676 2769"/>
                                <a:gd name="T75" fmla="*/ 5676 h 3864"/>
                                <a:gd name="T76" fmla="+- 0 7752 7370"/>
                                <a:gd name="T77" fmla="*/ T76 w 3873"/>
                                <a:gd name="T78" fmla="+- 0 5854 2769"/>
                                <a:gd name="T79" fmla="*/ 5854 h 3864"/>
                                <a:gd name="T80" fmla="+- 0 7888 7370"/>
                                <a:gd name="T81" fmla="*/ T80 w 3873"/>
                                <a:gd name="T82" fmla="+- 0 6016 2769"/>
                                <a:gd name="T83" fmla="*/ 6016 h 3864"/>
                                <a:gd name="T84" fmla="+- 0 8041 7370"/>
                                <a:gd name="T85" fmla="*/ T84 w 3873"/>
                                <a:gd name="T86" fmla="+- 0 6163 2769"/>
                                <a:gd name="T87" fmla="*/ 6163 h 3864"/>
                                <a:gd name="T88" fmla="+- 0 8209 7370"/>
                                <a:gd name="T89" fmla="*/ T88 w 3873"/>
                                <a:gd name="T90" fmla="+- 0 6293 2769"/>
                                <a:gd name="T91" fmla="*/ 6293 h 3864"/>
                                <a:gd name="T92" fmla="+- 0 8391 7370"/>
                                <a:gd name="T93" fmla="*/ T92 w 3873"/>
                                <a:gd name="T94" fmla="+- 0 6404 2769"/>
                                <a:gd name="T95" fmla="*/ 6404 h 3864"/>
                                <a:gd name="T96" fmla="+- 0 8586 7370"/>
                                <a:gd name="T97" fmla="*/ T96 w 3873"/>
                                <a:gd name="T98" fmla="+- 0 6495 2769"/>
                                <a:gd name="T99" fmla="*/ 6495 h 3864"/>
                                <a:gd name="T100" fmla="+- 0 8791 7370"/>
                                <a:gd name="T101" fmla="*/ T100 w 3873"/>
                                <a:gd name="T102" fmla="+- 0 6564 2769"/>
                                <a:gd name="T103" fmla="*/ 6564 h 3864"/>
                                <a:gd name="T104" fmla="+- 0 9007 7370"/>
                                <a:gd name="T105" fmla="*/ T104 w 3873"/>
                                <a:gd name="T106" fmla="+- 0 6610 2769"/>
                                <a:gd name="T107" fmla="*/ 6610 h 3864"/>
                                <a:gd name="T108" fmla="+- 0 9230 7370"/>
                                <a:gd name="T109" fmla="*/ T108 w 3873"/>
                                <a:gd name="T110" fmla="+- 0 6632 2769"/>
                                <a:gd name="T111" fmla="*/ 6632 h 3864"/>
                                <a:gd name="T112" fmla="+- 0 9457 7370"/>
                                <a:gd name="T113" fmla="*/ T112 w 3873"/>
                                <a:gd name="T114" fmla="+- 0 6627 2769"/>
                                <a:gd name="T115" fmla="*/ 6627 h 3864"/>
                                <a:gd name="T116" fmla="+- 0 9678 7370"/>
                                <a:gd name="T117" fmla="*/ T116 w 3873"/>
                                <a:gd name="T118" fmla="+- 0 6597 2769"/>
                                <a:gd name="T119" fmla="*/ 6597 h 3864"/>
                                <a:gd name="T120" fmla="+- 0 9891 7370"/>
                                <a:gd name="T121" fmla="*/ T120 w 3873"/>
                                <a:gd name="T122" fmla="+- 0 6544 2769"/>
                                <a:gd name="T123" fmla="*/ 6544 h 3864"/>
                                <a:gd name="T124" fmla="+- 0 10093 7370"/>
                                <a:gd name="T125" fmla="*/ T124 w 3873"/>
                                <a:gd name="T126" fmla="+- 0 6467 2769"/>
                                <a:gd name="T127" fmla="*/ 6467 h 3864"/>
                                <a:gd name="T128" fmla="+- 0 10283 7370"/>
                                <a:gd name="T129" fmla="*/ T128 w 3873"/>
                                <a:gd name="T130" fmla="+- 0 6369 2769"/>
                                <a:gd name="T131" fmla="*/ 6369 h 3864"/>
                                <a:gd name="T132" fmla="+- 0 10461 7370"/>
                                <a:gd name="T133" fmla="*/ T132 w 3873"/>
                                <a:gd name="T134" fmla="+- 0 6252 2769"/>
                                <a:gd name="T135" fmla="*/ 6252 h 3864"/>
                                <a:gd name="T136" fmla="+- 0 10624 7370"/>
                                <a:gd name="T137" fmla="*/ T136 w 3873"/>
                                <a:gd name="T138" fmla="+- 0 6116 2769"/>
                                <a:gd name="T139" fmla="*/ 6116 h 3864"/>
                                <a:gd name="T140" fmla="+- 0 10772 7370"/>
                                <a:gd name="T141" fmla="*/ T140 w 3873"/>
                                <a:gd name="T142" fmla="+- 0 5964 2769"/>
                                <a:gd name="T143" fmla="*/ 5964 h 3864"/>
                                <a:gd name="T144" fmla="+- 0 10902 7370"/>
                                <a:gd name="T145" fmla="*/ T144 w 3873"/>
                                <a:gd name="T146" fmla="+- 0 5796 2769"/>
                                <a:gd name="T147" fmla="*/ 5796 h 3864"/>
                                <a:gd name="T148" fmla="+- 0 11013 7370"/>
                                <a:gd name="T149" fmla="*/ T148 w 3873"/>
                                <a:gd name="T150" fmla="+- 0 5614 2769"/>
                                <a:gd name="T151" fmla="*/ 5614 h 3864"/>
                                <a:gd name="T152" fmla="+- 0 11104 7370"/>
                                <a:gd name="T153" fmla="*/ T152 w 3873"/>
                                <a:gd name="T154" fmla="+- 0 5420 2769"/>
                                <a:gd name="T155" fmla="*/ 5420 h 3864"/>
                                <a:gd name="T156" fmla="+- 0 11173 7370"/>
                                <a:gd name="T157" fmla="*/ T156 w 3873"/>
                                <a:gd name="T158" fmla="+- 0 5215 2769"/>
                                <a:gd name="T159" fmla="*/ 5215 h 3864"/>
                                <a:gd name="T160" fmla="+- 0 11219 7370"/>
                                <a:gd name="T161" fmla="*/ T160 w 3873"/>
                                <a:gd name="T162" fmla="+- 0 5000 2769"/>
                                <a:gd name="T163" fmla="*/ 5000 h 3864"/>
                                <a:gd name="T164" fmla="+- 0 11241 7370"/>
                                <a:gd name="T165" fmla="*/ T164 w 3873"/>
                                <a:gd name="T166" fmla="+- 0 4777 2769"/>
                                <a:gd name="T167" fmla="*/ 4777 h 3864"/>
                                <a:gd name="T168" fmla="+- 0 11236 7370"/>
                                <a:gd name="T169" fmla="*/ T168 w 3873"/>
                                <a:gd name="T170" fmla="+- 0 4550 2769"/>
                                <a:gd name="T171" fmla="*/ 4550 h 3864"/>
                                <a:gd name="T172" fmla="+- 0 11206 7370"/>
                                <a:gd name="T173" fmla="*/ T172 w 3873"/>
                                <a:gd name="T174" fmla="+- 0 4330 2769"/>
                                <a:gd name="T175" fmla="*/ 4330 h 3864"/>
                                <a:gd name="T176" fmla="+- 0 11152 7370"/>
                                <a:gd name="T177" fmla="*/ T176 w 3873"/>
                                <a:gd name="T178" fmla="+- 0 4118 2769"/>
                                <a:gd name="T179" fmla="*/ 4118 h 3864"/>
                                <a:gd name="T180" fmla="+- 0 11076 7370"/>
                                <a:gd name="T181" fmla="*/ T180 w 3873"/>
                                <a:gd name="T182" fmla="+- 0 3916 2769"/>
                                <a:gd name="T183" fmla="*/ 3916 h 3864"/>
                                <a:gd name="T184" fmla="+- 0 10978 7370"/>
                                <a:gd name="T185" fmla="*/ T184 w 3873"/>
                                <a:gd name="T186" fmla="+- 0 3726 2769"/>
                                <a:gd name="T187" fmla="*/ 3726 h 3864"/>
                                <a:gd name="T188" fmla="+- 0 10860 7370"/>
                                <a:gd name="T189" fmla="*/ T188 w 3873"/>
                                <a:gd name="T190" fmla="+- 0 3549 2769"/>
                                <a:gd name="T191" fmla="*/ 3549 h 3864"/>
                                <a:gd name="T192" fmla="+- 0 10724 7370"/>
                                <a:gd name="T193" fmla="*/ T192 w 3873"/>
                                <a:gd name="T194" fmla="+- 0 3386 2769"/>
                                <a:gd name="T195" fmla="*/ 3386 h 3864"/>
                                <a:gd name="T196" fmla="+- 0 10571 7370"/>
                                <a:gd name="T197" fmla="*/ T196 w 3873"/>
                                <a:gd name="T198" fmla="+- 0 3239 2769"/>
                                <a:gd name="T199" fmla="*/ 3239 h 3864"/>
                                <a:gd name="T200" fmla="+- 0 10403 7370"/>
                                <a:gd name="T201" fmla="*/ T200 w 3873"/>
                                <a:gd name="T202" fmla="+- 0 3109 2769"/>
                                <a:gd name="T203" fmla="*/ 3109 h 3864"/>
                                <a:gd name="T204" fmla="+- 0 10221 7370"/>
                                <a:gd name="T205" fmla="*/ T204 w 3873"/>
                                <a:gd name="T206" fmla="+- 0 2998 2769"/>
                                <a:gd name="T207" fmla="*/ 2998 h 3864"/>
                                <a:gd name="T208" fmla="+- 0 10027 7370"/>
                                <a:gd name="T209" fmla="*/ T208 w 3873"/>
                                <a:gd name="T210" fmla="+- 0 2907 2769"/>
                                <a:gd name="T211" fmla="*/ 2907 h 3864"/>
                                <a:gd name="T212" fmla="+- 0 9821 7370"/>
                                <a:gd name="T213" fmla="*/ T212 w 3873"/>
                                <a:gd name="T214" fmla="+- 0 2838 2769"/>
                                <a:gd name="T215" fmla="*/ 2838 h 3864"/>
                                <a:gd name="T216" fmla="+- 0 9606 7370"/>
                                <a:gd name="T217" fmla="*/ T216 w 3873"/>
                                <a:gd name="T218" fmla="+- 0 2792 2769"/>
                                <a:gd name="T219" fmla="*/ 2792 h 3864"/>
                                <a:gd name="T220" fmla="+- 0 9382 7370"/>
                                <a:gd name="T221" fmla="*/ T220 w 3873"/>
                                <a:gd name="T222" fmla="+- 0 2771 2769"/>
                                <a:gd name="T223" fmla="*/ 2771 h 38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3873" h="3864">
                                  <a:moveTo>
                                    <a:pt x="1936" y="0"/>
                                  </a:moveTo>
                                  <a:lnTo>
                                    <a:pt x="1860" y="2"/>
                                  </a:lnTo>
                                  <a:lnTo>
                                    <a:pt x="1785" y="6"/>
                                  </a:lnTo>
                                  <a:lnTo>
                                    <a:pt x="1710" y="13"/>
                                  </a:lnTo>
                                  <a:lnTo>
                                    <a:pt x="1637" y="23"/>
                                  </a:lnTo>
                                  <a:lnTo>
                                    <a:pt x="1564" y="36"/>
                                  </a:lnTo>
                                  <a:lnTo>
                                    <a:pt x="1492" y="51"/>
                                  </a:lnTo>
                                  <a:lnTo>
                                    <a:pt x="1421" y="69"/>
                                  </a:lnTo>
                                  <a:lnTo>
                                    <a:pt x="1352" y="90"/>
                                  </a:lnTo>
                                  <a:lnTo>
                                    <a:pt x="1283" y="113"/>
                                  </a:lnTo>
                                  <a:lnTo>
                                    <a:pt x="1216" y="138"/>
                                  </a:lnTo>
                                  <a:lnTo>
                                    <a:pt x="1150" y="166"/>
                                  </a:lnTo>
                                  <a:lnTo>
                                    <a:pt x="1085" y="197"/>
                                  </a:lnTo>
                                  <a:lnTo>
                                    <a:pt x="1021" y="229"/>
                                  </a:lnTo>
                                  <a:lnTo>
                                    <a:pt x="959" y="264"/>
                                  </a:lnTo>
                                  <a:lnTo>
                                    <a:pt x="898" y="301"/>
                                  </a:lnTo>
                                  <a:lnTo>
                                    <a:pt x="839" y="340"/>
                                  </a:lnTo>
                                  <a:lnTo>
                                    <a:pt x="781" y="381"/>
                                  </a:lnTo>
                                  <a:lnTo>
                                    <a:pt x="725" y="425"/>
                                  </a:lnTo>
                                  <a:lnTo>
                                    <a:pt x="671" y="470"/>
                                  </a:lnTo>
                                  <a:lnTo>
                                    <a:pt x="618" y="517"/>
                                  </a:lnTo>
                                  <a:lnTo>
                                    <a:pt x="567" y="566"/>
                                  </a:lnTo>
                                  <a:lnTo>
                                    <a:pt x="518" y="617"/>
                                  </a:lnTo>
                                  <a:lnTo>
                                    <a:pt x="471" y="670"/>
                                  </a:lnTo>
                                  <a:lnTo>
                                    <a:pt x="425" y="724"/>
                                  </a:lnTo>
                                  <a:lnTo>
                                    <a:pt x="382" y="780"/>
                                  </a:lnTo>
                                  <a:lnTo>
                                    <a:pt x="341" y="837"/>
                                  </a:lnTo>
                                  <a:lnTo>
                                    <a:pt x="302" y="897"/>
                                  </a:lnTo>
                                  <a:lnTo>
                                    <a:pt x="264" y="957"/>
                                  </a:lnTo>
                                  <a:lnTo>
                                    <a:pt x="230" y="1019"/>
                                  </a:lnTo>
                                  <a:lnTo>
                                    <a:pt x="197" y="1083"/>
                                  </a:lnTo>
                                  <a:lnTo>
                                    <a:pt x="167" y="1147"/>
                                  </a:lnTo>
                                  <a:lnTo>
                                    <a:pt x="139" y="1213"/>
                                  </a:lnTo>
                                  <a:lnTo>
                                    <a:pt x="113" y="1281"/>
                                  </a:lnTo>
                                  <a:lnTo>
                                    <a:pt x="90" y="1349"/>
                                  </a:lnTo>
                                  <a:lnTo>
                                    <a:pt x="69" y="1419"/>
                                  </a:lnTo>
                                  <a:lnTo>
                                    <a:pt x="51" y="1489"/>
                                  </a:lnTo>
                                  <a:lnTo>
                                    <a:pt x="36" y="1561"/>
                                  </a:lnTo>
                                  <a:lnTo>
                                    <a:pt x="23" y="1633"/>
                                  </a:lnTo>
                                  <a:lnTo>
                                    <a:pt x="13" y="1707"/>
                                  </a:lnTo>
                                  <a:lnTo>
                                    <a:pt x="6" y="1781"/>
                                  </a:lnTo>
                                  <a:lnTo>
                                    <a:pt x="2" y="1856"/>
                                  </a:lnTo>
                                  <a:lnTo>
                                    <a:pt x="0" y="1932"/>
                                  </a:lnTo>
                                  <a:lnTo>
                                    <a:pt x="2" y="2008"/>
                                  </a:lnTo>
                                  <a:lnTo>
                                    <a:pt x="6" y="2083"/>
                                  </a:lnTo>
                                  <a:lnTo>
                                    <a:pt x="13" y="2157"/>
                                  </a:lnTo>
                                  <a:lnTo>
                                    <a:pt x="23" y="2231"/>
                                  </a:lnTo>
                                  <a:lnTo>
                                    <a:pt x="36" y="2304"/>
                                  </a:lnTo>
                                  <a:lnTo>
                                    <a:pt x="51" y="2375"/>
                                  </a:lnTo>
                                  <a:lnTo>
                                    <a:pt x="69" y="2446"/>
                                  </a:lnTo>
                                  <a:lnTo>
                                    <a:pt x="90" y="2515"/>
                                  </a:lnTo>
                                  <a:lnTo>
                                    <a:pt x="113" y="2584"/>
                                  </a:lnTo>
                                  <a:lnTo>
                                    <a:pt x="139" y="2651"/>
                                  </a:lnTo>
                                  <a:lnTo>
                                    <a:pt x="167" y="2717"/>
                                  </a:lnTo>
                                  <a:lnTo>
                                    <a:pt x="197" y="2782"/>
                                  </a:lnTo>
                                  <a:lnTo>
                                    <a:pt x="230" y="2845"/>
                                  </a:lnTo>
                                  <a:lnTo>
                                    <a:pt x="264" y="2907"/>
                                  </a:lnTo>
                                  <a:lnTo>
                                    <a:pt x="302" y="2968"/>
                                  </a:lnTo>
                                  <a:lnTo>
                                    <a:pt x="341" y="3027"/>
                                  </a:lnTo>
                                  <a:lnTo>
                                    <a:pt x="382" y="3085"/>
                                  </a:lnTo>
                                  <a:lnTo>
                                    <a:pt x="425" y="3140"/>
                                  </a:lnTo>
                                  <a:lnTo>
                                    <a:pt x="471" y="3195"/>
                                  </a:lnTo>
                                  <a:lnTo>
                                    <a:pt x="518" y="3247"/>
                                  </a:lnTo>
                                  <a:lnTo>
                                    <a:pt x="567" y="3298"/>
                                  </a:lnTo>
                                  <a:lnTo>
                                    <a:pt x="618" y="3347"/>
                                  </a:lnTo>
                                  <a:lnTo>
                                    <a:pt x="671" y="3394"/>
                                  </a:lnTo>
                                  <a:lnTo>
                                    <a:pt x="725" y="3440"/>
                                  </a:lnTo>
                                  <a:lnTo>
                                    <a:pt x="781" y="3483"/>
                                  </a:lnTo>
                                  <a:lnTo>
                                    <a:pt x="839" y="3524"/>
                                  </a:lnTo>
                                  <a:lnTo>
                                    <a:pt x="898" y="3563"/>
                                  </a:lnTo>
                                  <a:lnTo>
                                    <a:pt x="959" y="3600"/>
                                  </a:lnTo>
                                  <a:lnTo>
                                    <a:pt x="1021" y="3635"/>
                                  </a:lnTo>
                                  <a:lnTo>
                                    <a:pt x="1085" y="3668"/>
                                  </a:lnTo>
                                  <a:lnTo>
                                    <a:pt x="1150" y="3698"/>
                                  </a:lnTo>
                                  <a:lnTo>
                                    <a:pt x="1216" y="3726"/>
                                  </a:lnTo>
                                  <a:lnTo>
                                    <a:pt x="1283" y="3751"/>
                                  </a:lnTo>
                                  <a:lnTo>
                                    <a:pt x="1352" y="3775"/>
                                  </a:lnTo>
                                  <a:lnTo>
                                    <a:pt x="1421" y="3795"/>
                                  </a:lnTo>
                                  <a:lnTo>
                                    <a:pt x="1492" y="3813"/>
                                  </a:lnTo>
                                  <a:lnTo>
                                    <a:pt x="1564" y="3828"/>
                                  </a:lnTo>
                                  <a:lnTo>
                                    <a:pt x="1637" y="3841"/>
                                  </a:lnTo>
                                  <a:lnTo>
                                    <a:pt x="1710" y="3851"/>
                                  </a:lnTo>
                                  <a:lnTo>
                                    <a:pt x="1785" y="3858"/>
                                  </a:lnTo>
                                  <a:lnTo>
                                    <a:pt x="1860" y="3863"/>
                                  </a:lnTo>
                                  <a:lnTo>
                                    <a:pt x="1936" y="3864"/>
                                  </a:lnTo>
                                  <a:lnTo>
                                    <a:pt x="2012" y="3863"/>
                                  </a:lnTo>
                                  <a:lnTo>
                                    <a:pt x="2087" y="3858"/>
                                  </a:lnTo>
                                  <a:lnTo>
                                    <a:pt x="2162" y="3851"/>
                                  </a:lnTo>
                                  <a:lnTo>
                                    <a:pt x="2236" y="3841"/>
                                  </a:lnTo>
                                  <a:lnTo>
                                    <a:pt x="2308" y="3828"/>
                                  </a:lnTo>
                                  <a:lnTo>
                                    <a:pt x="2380" y="3813"/>
                                  </a:lnTo>
                                  <a:lnTo>
                                    <a:pt x="2451" y="3795"/>
                                  </a:lnTo>
                                  <a:lnTo>
                                    <a:pt x="2521" y="3775"/>
                                  </a:lnTo>
                                  <a:lnTo>
                                    <a:pt x="2589" y="3751"/>
                                  </a:lnTo>
                                  <a:lnTo>
                                    <a:pt x="2657" y="3726"/>
                                  </a:lnTo>
                                  <a:lnTo>
                                    <a:pt x="2723" y="3698"/>
                                  </a:lnTo>
                                  <a:lnTo>
                                    <a:pt x="2788" y="3668"/>
                                  </a:lnTo>
                                  <a:lnTo>
                                    <a:pt x="2851" y="3635"/>
                                  </a:lnTo>
                                  <a:lnTo>
                                    <a:pt x="2913" y="3600"/>
                                  </a:lnTo>
                                  <a:lnTo>
                                    <a:pt x="2974" y="3563"/>
                                  </a:lnTo>
                                  <a:lnTo>
                                    <a:pt x="3033" y="3524"/>
                                  </a:lnTo>
                                  <a:lnTo>
                                    <a:pt x="3091" y="3483"/>
                                  </a:lnTo>
                                  <a:lnTo>
                                    <a:pt x="3147" y="3440"/>
                                  </a:lnTo>
                                  <a:lnTo>
                                    <a:pt x="3201" y="3394"/>
                                  </a:lnTo>
                                  <a:lnTo>
                                    <a:pt x="3254" y="3347"/>
                                  </a:lnTo>
                                  <a:lnTo>
                                    <a:pt x="3305" y="3298"/>
                                  </a:lnTo>
                                  <a:lnTo>
                                    <a:pt x="3354" y="3247"/>
                                  </a:lnTo>
                                  <a:lnTo>
                                    <a:pt x="3402" y="3195"/>
                                  </a:lnTo>
                                  <a:lnTo>
                                    <a:pt x="3447" y="3140"/>
                                  </a:lnTo>
                                  <a:lnTo>
                                    <a:pt x="3490" y="3085"/>
                                  </a:lnTo>
                                  <a:lnTo>
                                    <a:pt x="3532" y="3027"/>
                                  </a:lnTo>
                                  <a:lnTo>
                                    <a:pt x="3571" y="2968"/>
                                  </a:lnTo>
                                  <a:lnTo>
                                    <a:pt x="3608" y="2907"/>
                                  </a:lnTo>
                                  <a:lnTo>
                                    <a:pt x="3643" y="2845"/>
                                  </a:lnTo>
                                  <a:lnTo>
                                    <a:pt x="3675" y="2782"/>
                                  </a:lnTo>
                                  <a:lnTo>
                                    <a:pt x="3706" y="2717"/>
                                  </a:lnTo>
                                  <a:lnTo>
                                    <a:pt x="3734" y="2651"/>
                                  </a:lnTo>
                                  <a:lnTo>
                                    <a:pt x="3759" y="2584"/>
                                  </a:lnTo>
                                  <a:lnTo>
                                    <a:pt x="3782" y="2515"/>
                                  </a:lnTo>
                                  <a:lnTo>
                                    <a:pt x="3803" y="2446"/>
                                  </a:lnTo>
                                  <a:lnTo>
                                    <a:pt x="3821" y="2375"/>
                                  </a:lnTo>
                                  <a:lnTo>
                                    <a:pt x="3836" y="2304"/>
                                  </a:lnTo>
                                  <a:lnTo>
                                    <a:pt x="3849" y="2231"/>
                                  </a:lnTo>
                                  <a:lnTo>
                                    <a:pt x="3859" y="2157"/>
                                  </a:lnTo>
                                  <a:lnTo>
                                    <a:pt x="3866" y="2083"/>
                                  </a:lnTo>
                                  <a:lnTo>
                                    <a:pt x="3871" y="2008"/>
                                  </a:lnTo>
                                  <a:lnTo>
                                    <a:pt x="3872" y="1932"/>
                                  </a:lnTo>
                                  <a:lnTo>
                                    <a:pt x="3871" y="1856"/>
                                  </a:lnTo>
                                  <a:lnTo>
                                    <a:pt x="3866" y="1781"/>
                                  </a:lnTo>
                                  <a:lnTo>
                                    <a:pt x="3859" y="1707"/>
                                  </a:lnTo>
                                  <a:lnTo>
                                    <a:pt x="3849" y="1633"/>
                                  </a:lnTo>
                                  <a:lnTo>
                                    <a:pt x="3836" y="1561"/>
                                  </a:lnTo>
                                  <a:lnTo>
                                    <a:pt x="3821" y="1489"/>
                                  </a:lnTo>
                                  <a:lnTo>
                                    <a:pt x="3803" y="1419"/>
                                  </a:lnTo>
                                  <a:lnTo>
                                    <a:pt x="3782" y="1349"/>
                                  </a:lnTo>
                                  <a:lnTo>
                                    <a:pt x="3759" y="1281"/>
                                  </a:lnTo>
                                  <a:lnTo>
                                    <a:pt x="3734" y="1213"/>
                                  </a:lnTo>
                                  <a:lnTo>
                                    <a:pt x="3706" y="1147"/>
                                  </a:lnTo>
                                  <a:lnTo>
                                    <a:pt x="3675" y="1083"/>
                                  </a:lnTo>
                                  <a:lnTo>
                                    <a:pt x="3643" y="1019"/>
                                  </a:lnTo>
                                  <a:lnTo>
                                    <a:pt x="3608" y="957"/>
                                  </a:lnTo>
                                  <a:lnTo>
                                    <a:pt x="3571" y="897"/>
                                  </a:lnTo>
                                  <a:lnTo>
                                    <a:pt x="3532" y="837"/>
                                  </a:lnTo>
                                  <a:lnTo>
                                    <a:pt x="3490" y="780"/>
                                  </a:lnTo>
                                  <a:lnTo>
                                    <a:pt x="3447" y="724"/>
                                  </a:lnTo>
                                  <a:lnTo>
                                    <a:pt x="3402" y="670"/>
                                  </a:lnTo>
                                  <a:lnTo>
                                    <a:pt x="3354" y="617"/>
                                  </a:lnTo>
                                  <a:lnTo>
                                    <a:pt x="3305" y="566"/>
                                  </a:lnTo>
                                  <a:lnTo>
                                    <a:pt x="3254" y="517"/>
                                  </a:lnTo>
                                  <a:lnTo>
                                    <a:pt x="3201" y="470"/>
                                  </a:lnTo>
                                  <a:lnTo>
                                    <a:pt x="3147" y="425"/>
                                  </a:lnTo>
                                  <a:lnTo>
                                    <a:pt x="3091" y="381"/>
                                  </a:lnTo>
                                  <a:lnTo>
                                    <a:pt x="3033" y="340"/>
                                  </a:lnTo>
                                  <a:lnTo>
                                    <a:pt x="2974" y="301"/>
                                  </a:lnTo>
                                  <a:lnTo>
                                    <a:pt x="2913" y="264"/>
                                  </a:lnTo>
                                  <a:lnTo>
                                    <a:pt x="2851" y="229"/>
                                  </a:lnTo>
                                  <a:lnTo>
                                    <a:pt x="2788" y="197"/>
                                  </a:lnTo>
                                  <a:lnTo>
                                    <a:pt x="2723" y="166"/>
                                  </a:lnTo>
                                  <a:lnTo>
                                    <a:pt x="2657" y="138"/>
                                  </a:lnTo>
                                  <a:lnTo>
                                    <a:pt x="2589" y="113"/>
                                  </a:lnTo>
                                  <a:lnTo>
                                    <a:pt x="2521" y="90"/>
                                  </a:lnTo>
                                  <a:lnTo>
                                    <a:pt x="2451" y="69"/>
                                  </a:lnTo>
                                  <a:lnTo>
                                    <a:pt x="2380" y="51"/>
                                  </a:lnTo>
                                  <a:lnTo>
                                    <a:pt x="2308" y="36"/>
                                  </a:lnTo>
                                  <a:lnTo>
                                    <a:pt x="2236" y="23"/>
                                  </a:lnTo>
                                  <a:lnTo>
                                    <a:pt x="2162" y="13"/>
                                  </a:lnTo>
                                  <a:lnTo>
                                    <a:pt x="2087" y="6"/>
                                  </a:lnTo>
                                  <a:lnTo>
                                    <a:pt x="2012" y="2"/>
                                  </a:lnTo>
                                  <a:lnTo>
                                    <a:pt x="1936" y="0"/>
                                  </a:lnTo>
                                  <a:close/>
                                </a:path>
                              </a:pathLst>
                            </a:custGeom>
                            <a:solidFill>
                              <a:srgbClr val="E7178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6A60E478" id="Freeform 23" o:spid="_x0000_s1026" style="position:absolute;margin-left:297pt;margin-top:65.2pt;width:193.65pt;height:193.2pt;z-index:251663360;visibility:visible;mso-wrap-style:square;mso-wrap-distance-left:9pt;mso-wrap-distance-top:0;mso-wrap-distance-right:9pt;mso-wrap-distance-bottom:0;mso-position-horizontal:absolute;mso-position-horizontal-relative:text;mso-position-vertical:absolute;mso-position-vertical-relative:text;v-text-anchor:top" coordsize="3873,3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" path="m1936,r-76,2l1785,6r-75,7l1637,23r-73,13l1492,51r-71,18l1352,90r-69,23l1216,138r-66,28l1085,197r-64,32l959,264r-61,37l839,340r-58,41l725,425r-54,45l618,517r-51,49l518,617r-47,53l425,724r-43,56l341,837r-39,60l264,957r-34,62l197,1083r-30,64l139,1213r-26,68l90,1349r-21,70l51,1489r-15,72l23,1633r-10,74l6,1781r-4,75l,1932r2,76l6,2083r7,74l23,2231r13,73l51,2375r18,71l90,2515r23,69l139,2651r28,66l197,2782r33,63l264,2907r38,61l341,3027r41,58l425,3140r46,55l518,3247r49,51l618,3347r53,47l725,3440r56,43l839,3524r59,39l959,3600r62,35l1085,3668r65,30l1216,3726r67,25l1352,3775r69,20l1492,3813r72,15l1637,3841r73,10l1785,3858r75,5l1936,3864r76,-1l2087,3858r75,-7l2236,3841r72,-13l2380,3813r71,-18l2521,3775r68,-24l2657,3726r66,-28l2788,3668r63,-33l2913,3600r61,-37l3033,3524r58,-41l3147,3440r54,-46l3254,3347r51,-49l3354,3247r48,-52l3447,3140r43,-55l3532,3027r39,-59l3608,2907r35,-62l3675,2782r31,-65l3734,2651r25,-67l3782,2515r21,-69l3821,2375r15,-71l3849,2231r10,-74l3866,2083r5,-75l3872,1932r-1,-76l3866,1781r-7,-74l3849,1633r-13,-72l3821,1489r-18,-70l3782,1349r-23,-68l3734,1213r-28,-66l3675,1083r-32,-64l3608,957r-37,-60l3532,837r-42,-57l3447,724r-45,-54l3354,617r-49,-51l3254,517r-53,-47l3147,425r-56,-44l3033,340r-59,-39l2913,264r-62,-35l2788,197r-65,-31l2657,138r-68,-25l2521,90,2451,69,2380,51,2308,36,2236,23,2162,13,2087,6,2012,2,1936,xe" fillcolor="#e71788" stroked="f">
                    <v:path arrowok="t" o:connecttype="custom" o:connectlocs="1133475,1762125;993140,1781175;858520,1815465;730250,1863725;608965,1925955;495935,2000250;392430,2086610;299085,2183765;216535,2289810;146050,2405380;88265,2528570;43815,2659380;14605,2795270;1270,2936875;3810,3081020;22860,3221355;57150,3355340;106045,3483610;167640,3604260;242570,3717290;328930,3820160;426085,3913505;532765,3996055;648335,4066540;772160,4124325;902335,4168140;1039495,4197350;1181100,4211320;1325245,4208145;1465580,4189095;1600835,4155440;1729105,4106545;1849755,4044315;1962785,3970020;2066290,3883660;2160270,3787140;2242820,3680460;2313305,3564890;2371090,3441700;2414905,3311525;2444115,3175000;2458085,3033395;2454910,2889250;2435860,2749550;2401570,2614930;2353310,2486660;2291080,2366010;2216150,2253615;2129790,2150110;2032635,2056765;1925955,1974215;1810385,1903730;1687195,1845945;1556385,1802130;1419860,1772920;1277620,1759585" o:connectangles="0,0,0,0,0,0,0,0,0,0,0,0,0,0,0,0,0,0,0,0,0,0,0,0,0,0,0,0,0,0,0,0,0,0,0,0,0,0,0,0,0,0,0,0,0,0,0,0,0,0,0,0,0,0,0,0"/>
                  </v:shape>
                </w:pict>
              </mc:Fallback>
            </mc:AlternateContent>
          </w:r>
          <w:r>
            <w:rPr>
              <w:noProof/>
              <w:lang w:eastAsia="en-GB"/>
            </w:rPr>
            <mc:AlternateContent>
              <mc:Choice Requires="wps">
                <w:drawing>
                  <wp:anchor distT="0" distB="0" distL="114300" distR="114300" simplePos="0" relativeHeight="251662336" behindDoc="0" locked="0" layoutInCell="1" allowOverlap="1" wp14:anchorId="5BFBC211" wp14:editId="6450F062">
                    <wp:simplePos x="0" y="0"/>
                    <wp:positionH relativeFrom="margin">
                      <wp:posOffset>-47625</wp:posOffset>
                    </wp:positionH>
                    <wp:positionV relativeFrom="paragraph">
                      <wp:posOffset>5981065</wp:posOffset>
                    </wp:positionV>
                    <wp:extent cx="1728470" cy="1725930"/>
                    <wp:effectExtent l="0" t="0" r="5080" b="7620"/>
                    <wp:wrapNone/>
                    <wp:docPr id="24" name="Freeform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8470" cy="1725930"/>
                            </a:xfrm>
                            <a:custGeom>
                              <a:avLst/>
                              <a:gdLst>
                                <a:gd name="T0" fmla="+- 0 4007 1286"/>
                                <a:gd name="T1" fmla="*/ T0 w 2722"/>
                                <a:gd name="T2" fmla="+- 0 12510 10672"/>
                                <a:gd name="T3" fmla="*/ 12510 h 2718"/>
                                <a:gd name="T4" fmla="+- 0 3100 1286"/>
                                <a:gd name="T5" fmla="*/ T4 w 2722"/>
                                <a:gd name="T6" fmla="+- 0 12510 10672"/>
                                <a:gd name="T7" fmla="*/ 12510 h 2718"/>
                                <a:gd name="T8" fmla="+- 0 3100 1286"/>
                                <a:gd name="T9" fmla="*/ T8 w 2722"/>
                                <a:gd name="T10" fmla="+- 0 11630 10672"/>
                                <a:gd name="T11" fmla="*/ 11630 h 2718"/>
                                <a:gd name="T12" fmla="+- 0 2334 1286"/>
                                <a:gd name="T13" fmla="*/ T12 w 2722"/>
                                <a:gd name="T14" fmla="+- 0 11630 10672"/>
                                <a:gd name="T15" fmla="*/ 11630 h 2718"/>
                                <a:gd name="T16" fmla="+- 0 2334 1286"/>
                                <a:gd name="T17" fmla="*/ T16 w 2722"/>
                                <a:gd name="T18" fmla="+- 0 10672 10672"/>
                                <a:gd name="T19" fmla="*/ 10672 h 2718"/>
                                <a:gd name="T20" fmla="+- 0 1286 1286"/>
                                <a:gd name="T21" fmla="*/ T20 w 2722"/>
                                <a:gd name="T22" fmla="+- 0 10672 10672"/>
                                <a:gd name="T23" fmla="*/ 10672 h 2718"/>
                                <a:gd name="T24" fmla="+- 0 1286 1286"/>
                                <a:gd name="T25" fmla="*/ T24 w 2722"/>
                                <a:gd name="T26" fmla="+- 0 11630 10672"/>
                                <a:gd name="T27" fmla="*/ 11630 h 2718"/>
                                <a:gd name="T28" fmla="+- 0 1286 1286"/>
                                <a:gd name="T29" fmla="*/ T28 w 2722"/>
                                <a:gd name="T30" fmla="+- 0 12510 10672"/>
                                <a:gd name="T31" fmla="*/ 12510 h 2718"/>
                                <a:gd name="T32" fmla="+- 0 1286 1286"/>
                                <a:gd name="T33" fmla="*/ T32 w 2722"/>
                                <a:gd name="T34" fmla="+- 0 13390 10672"/>
                                <a:gd name="T35" fmla="*/ 13390 h 2718"/>
                                <a:gd name="T36" fmla="+- 0 4007 1286"/>
                                <a:gd name="T37" fmla="*/ T36 w 2722"/>
                                <a:gd name="T38" fmla="+- 0 13390 10672"/>
                                <a:gd name="T39" fmla="*/ 13390 h 2718"/>
                                <a:gd name="T40" fmla="+- 0 4007 1286"/>
                                <a:gd name="T41" fmla="*/ T40 w 2722"/>
                                <a:gd name="T42" fmla="+- 0 12510 10672"/>
                                <a:gd name="T43" fmla="*/ 12510 h 27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722" h="2718">
                                  <a:moveTo>
                                    <a:pt x="2721" y="1838"/>
                                  </a:moveTo>
                                  <a:lnTo>
                                    <a:pt x="1814" y="1838"/>
                                  </a:lnTo>
                                  <a:lnTo>
                                    <a:pt x="1814" y="958"/>
                                  </a:lnTo>
                                  <a:lnTo>
                                    <a:pt x="1048" y="958"/>
                                  </a:lnTo>
                                  <a:lnTo>
                                    <a:pt x="1048" y="0"/>
                                  </a:lnTo>
                                  <a:lnTo>
                                    <a:pt x="0" y="0"/>
                                  </a:lnTo>
                                  <a:lnTo>
                                    <a:pt x="0" y="958"/>
                                  </a:lnTo>
                                  <a:lnTo>
                                    <a:pt x="0" y="1838"/>
                                  </a:lnTo>
                                  <a:lnTo>
                                    <a:pt x="0" y="2718"/>
                                  </a:lnTo>
                                  <a:lnTo>
                                    <a:pt x="2721" y="2718"/>
                                  </a:lnTo>
                                  <a:lnTo>
                                    <a:pt x="2721" y="1838"/>
                                  </a:lnTo>
                                </a:path>
                              </a:pathLst>
                            </a:custGeom>
                            <a:solidFill>
                              <a:srgbClr val="E400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polyline w14:anchorId="18A1CD62" id="Freeform 20"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v-text-anchor:top" points="132.3pt,562.85pt,86.95pt,562.85pt,86.95pt,518.85pt,48.65pt,518.85pt,48.65pt,470.95pt,-3.75pt,470.95pt,-3.75pt,518.85pt,-3.75pt,562.85pt,-3.75pt,606.85pt,132.3pt,606.85pt,132.3pt,562.85pt" coordsize="2722,2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" fillcolor="#e4007e" stroked="f">
                    <v:path arrowok="t" o:connecttype="custom" o:connectlocs="1727835,7943850;1151890,7943850;1151890,7385050;665480,7385050;665480,6776720;0,6776720;0,7385050;0,7943850;0,8502650;1727835,8502650;1727835,7943850" o:connectangles="0,0,0,0,0,0,0,0,0,0,0"/>
                    <w10:wrap anchorx="margin"/>
                  </v:polyline>
                </w:pict>
              </mc:Fallback>
            </mc:AlternateContent>
          </w:r>
          <w:r>
            <w:rPr>
              <w:noProof/>
              <w:lang w:eastAsia="en-GB"/>
            </w:rPr>
            <w:drawing>
              <wp:anchor distT="0" distB="0" distL="114300" distR="114300" simplePos="0" relativeHeight="251661312" behindDoc="0" locked="0" layoutInCell="1" allowOverlap="1" wp14:anchorId="539B9EC3" wp14:editId="142671A3">
                <wp:simplePos x="0" y="0"/>
                <wp:positionH relativeFrom="page">
                  <wp:posOffset>274955</wp:posOffset>
                </wp:positionH>
                <wp:positionV relativeFrom="paragraph">
                  <wp:posOffset>8248015</wp:posOffset>
                </wp:positionV>
                <wp:extent cx="7005600" cy="1258005"/>
                <wp:effectExtent l="0" t="0" r="5080" b="0"/>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Capture2.PNG"/>
                        <pic:cNvPicPr/>
                      </pic:nvPicPr>
                      <pic:blipFill>
                        <a:blip r:embed="rId19">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3F91D211" w14:textId="77777777" w:rsidR="00B373BE" w:rsidRPr="004D4142" w:rsidRDefault="00B373BE" w:rsidP="004D4142">
          <w:pPr>
            <w:rPr>
              <w:rFonts w:ascii="Avenir LT Std 45 Book" w:hAnsi="Avenir LT Std 45 Book"/>
              <w:color w:val="4C4D4F"/>
              <w:sz w:val="20"/>
            </w:rPr>
          </w:pPr>
        </w:p>
        <w:p w14:paraId="5834BE1A" w14:textId="77777777" w:rsidR="00B373BE" w:rsidRDefault="00D914CA">
          <w:pPr>
            <w:rPr>
              <w:rStyle w:val="Hyperlink"/>
              <w:color w:val="4C4D4F"/>
              <w:u w:val="none"/>
            </w:rPr>
          </w:pPr>
          <w:r>
            <w:rPr>
              <w:noProof/>
              <w:lang w:eastAsia="en-GB"/>
            </w:rPr>
            <mc:AlternateContent>
              <mc:Choice Requires="wps">
                <w:drawing>
                  <wp:anchor distT="45720" distB="45720" distL="114300" distR="114300" simplePos="0" relativeHeight="251667456" behindDoc="0" locked="0" layoutInCell="1" allowOverlap="1" wp14:anchorId="20E6C923" wp14:editId="50BEFBB0">
                    <wp:simplePos x="0" y="0"/>
                    <wp:positionH relativeFrom="margin">
                      <wp:align>left</wp:align>
                    </wp:positionH>
                    <wp:positionV relativeFrom="paragraph">
                      <wp:posOffset>796290</wp:posOffset>
                    </wp:positionV>
                    <wp:extent cx="2686050" cy="24479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447925"/>
                            </a:xfrm>
                            <a:prstGeom prst="rect">
                              <a:avLst/>
                            </a:prstGeom>
                            <a:noFill/>
                            <a:ln w="9525">
                              <a:noFill/>
                              <a:miter lim="800000"/>
                              <a:headEnd/>
                              <a:tailEnd/>
                            </a:ln>
                          </wps:spPr>
                          <wps:txbx>
                            <w:txbxContent>
                              <w:sdt>
                                <w:sdtPr>
                                  <w:rPr>
                                    <w:rStyle w:val="Style2"/>
                                  </w:rPr>
                                  <w:id w:val="-1785497895"/>
                                  <w:placeholder>
                                    <w:docPart w:val="31BA7552CF744A8AA7925BAAD44C45E8"/>
                                  </w:placeholder>
                                  <w15:color w:val="FFFFFF"/>
                                </w:sdtPr>
                                <w:sdtEndPr>
                                  <w:rPr>
                                    <w:rStyle w:val="DefaultParagraphFont"/>
                                    <w:rFonts w:asciiTheme="minorHAnsi" w:hAnsiTheme="minorHAnsi"/>
                                    <w:b w:val="0"/>
                                    <w:color w:val="auto"/>
                                    <w:sz w:val="22"/>
                                  </w:rPr>
                                </w:sdtEndPr>
                                <w:sdtContent>
                                  <w:p w14:paraId="16CAA735" w14:textId="77777777" w:rsidR="00D914CA" w:rsidRDefault="00513AE7" w:rsidP="008B61A1">
                                    <w:pPr>
                                      <w:rPr>
                                        <w:rStyle w:val="Style2"/>
                                      </w:rPr>
                                    </w:pPr>
                                    <w:r>
                                      <w:rPr>
                                        <w:rStyle w:val="Style2"/>
                                      </w:rPr>
                                      <w:t xml:space="preserve">HR Support </w:t>
                                    </w:r>
                                  </w:p>
                                  <w:p w14:paraId="777D6502" w14:textId="77777777" w:rsidR="00D914CA" w:rsidRDefault="00D914CA" w:rsidP="008B61A1">
                                    <w:pPr>
                                      <w:rPr>
                                        <w:rStyle w:val="Style2"/>
                                      </w:rPr>
                                    </w:pPr>
                                    <w:r>
                                      <w:rPr>
                                        <w:rStyle w:val="Style2"/>
                                      </w:rPr>
                                      <w:t xml:space="preserve">Level </w:t>
                                    </w:r>
                                    <w:r w:rsidR="00513AE7">
                                      <w:rPr>
                                        <w:rStyle w:val="Style2"/>
                                      </w:rPr>
                                      <w:t>3</w:t>
                                    </w:r>
                                  </w:p>
                                  <w:p w14:paraId="2098E5E1" w14:textId="77777777" w:rsidR="00B373BE" w:rsidRDefault="00D914CA" w:rsidP="008B61A1">
                                    <w:r>
                                      <w:rPr>
                                        <w:rStyle w:val="Style2"/>
                                      </w:rPr>
                                      <w:t>Toolkit</w:t>
                                    </w:r>
                                    <w:r>
                                      <w:rPr>
                                        <w:rStyle w:val="Style2"/>
                                      </w:rPr>
                                      <w:tab/>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E6C923" id="_x0000_t202" coordsize="21600,21600" o:spt="202" path="m,l,21600r21600,l21600,xe">
                    <v:stroke joinstyle="miter"/>
                    <v:path gradientshapeok="t" o:connecttype="rect"/>
                  </v:shapetype>
                  <v:shape id="Text Box 2" o:spid="_x0000_s1026" type="#_x0000_t202" style="position:absolute;margin-left:0;margin-top:62.7pt;width:211.5pt;height:192.75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" filled="f" stroked="f">
                    <v:textbox>
                      <w:txbxContent>
                        <w:sdt>
                          <w:sdtPr>
                            <w:rPr>
                              <w:rStyle w:val="Style2"/>
                            </w:rPr>
                            <w:id w:val="-1785497895"/>
                            <w:placeholder>
                              <w:docPart w:val="31BA7552CF744A8AA7925BAAD44C45E8"/>
                            </w:placeholder>
                            <w15:color w:val="FFFFFF"/>
                          </w:sdtPr>
                          <w:sdtEndPr>
                            <w:rPr>
                              <w:rStyle w:val="DefaultParagraphFont"/>
                              <w:rFonts w:asciiTheme="minorHAnsi" w:hAnsiTheme="minorHAnsi"/>
                              <w:b w:val="0"/>
                              <w:color w:val="auto"/>
                              <w:sz w:val="22"/>
                            </w:rPr>
                          </w:sdtEndPr>
                          <w:sdtContent>
                            <w:p w14:paraId="16CAA735" w14:textId="77777777" w:rsidR="00D914CA" w:rsidRDefault="00513AE7" w:rsidP="008B61A1">
                              <w:pPr>
                                <w:rPr>
                                  <w:rStyle w:val="Style2"/>
                                </w:rPr>
                              </w:pPr>
                              <w:r>
                                <w:rPr>
                                  <w:rStyle w:val="Style2"/>
                                </w:rPr>
                                <w:t xml:space="preserve">HR Support </w:t>
                              </w:r>
                            </w:p>
                            <w:p w14:paraId="777D6502" w14:textId="77777777" w:rsidR="00D914CA" w:rsidRDefault="00D914CA" w:rsidP="008B61A1">
                              <w:pPr>
                                <w:rPr>
                                  <w:rStyle w:val="Style2"/>
                                </w:rPr>
                              </w:pPr>
                              <w:r>
                                <w:rPr>
                                  <w:rStyle w:val="Style2"/>
                                </w:rPr>
                                <w:t xml:space="preserve">Level </w:t>
                              </w:r>
                              <w:r w:rsidR="00513AE7">
                                <w:rPr>
                                  <w:rStyle w:val="Style2"/>
                                </w:rPr>
                                <w:t>3</w:t>
                              </w:r>
                            </w:p>
                            <w:p w14:paraId="2098E5E1" w14:textId="77777777" w:rsidR="00B373BE" w:rsidRDefault="00D914CA" w:rsidP="008B61A1">
                              <w:r>
                                <w:rPr>
                                  <w:rStyle w:val="Style2"/>
                                </w:rPr>
                                <w:t>Toolkit</w:t>
                              </w:r>
                              <w:r>
                                <w:rPr>
                                  <w:rStyle w:val="Style2"/>
                                </w:rPr>
                                <w:tab/>
                              </w:r>
                            </w:p>
                          </w:sdtContent>
                        </w:sdt>
                      </w:txbxContent>
                    </v:textbox>
                    <w10:wrap type="square" anchorx="margin"/>
                  </v:shape>
                </w:pict>
              </mc:Fallback>
            </mc:AlternateContent>
          </w:r>
          <w:r w:rsidR="00B373BE">
            <w:rPr>
              <w:rStyle w:val="Hyperlink"/>
              <w:color w:val="4C4D4F"/>
              <w:u w:val="none"/>
            </w:rPr>
            <w:br w:type="page"/>
          </w:r>
        </w:p>
      </w:sdtContent>
    </w:sdt>
    <w:p w14:paraId="24B7AECC" w14:textId="77777777" w:rsidR="004746F3" w:rsidRPr="00B373BE" w:rsidRDefault="00B373BE" w:rsidP="00B373BE">
      <w:pPr>
        <w:pStyle w:val="Title"/>
        <w:rPr>
          <w:rStyle w:val="Hyperlink"/>
          <w:color w:val="4C4D4F"/>
          <w:sz w:val="32"/>
          <w:u w:val="none"/>
        </w:rPr>
      </w:pPr>
      <w:r w:rsidRPr="00B373BE">
        <w:rPr>
          <w:rStyle w:val="Hyperlink"/>
          <w:color w:val="4C4D4F"/>
          <w:sz w:val="32"/>
          <w:u w:val="none"/>
        </w:rPr>
        <w:lastRenderedPageBreak/>
        <w:t>Contents</w:t>
      </w:r>
    </w:p>
    <w:sdt>
      <w:sdtPr>
        <w:rPr>
          <w:b w:val="0"/>
          <w:sz w:val="20"/>
        </w:rPr>
        <w:id w:val="1713683622"/>
        <w:docPartObj>
          <w:docPartGallery w:val="Custom Table of Contents"/>
          <w:docPartUnique/>
        </w:docPartObj>
      </w:sdtPr>
      <w:sdtContent>
        <w:p w14:paraId="57F86A0A" w14:textId="0498D978" w:rsidR="00D97CD1" w:rsidRDefault="00B373BE">
          <w:pPr>
            <w:pStyle w:val="TOC1"/>
            <w:rPr>
              <w:rFonts w:asciiTheme="minorHAnsi" w:eastAsiaTheme="minorEastAsia" w:hAnsiTheme="minorHAnsi"/>
              <w:b w:val="0"/>
              <w:noProof/>
              <w:color w:val="auto"/>
              <w:sz w:val="22"/>
              <w:lang w:eastAsia="en-GB"/>
            </w:rPr>
          </w:pPr>
          <w:r>
            <w:fldChar w:fldCharType="begin"/>
          </w:r>
          <w:r>
            <w:instrText xml:space="preserve"> TOC \h \z \t "Heading 1,1" </w:instrText>
          </w:r>
          <w:r>
            <w:fldChar w:fldCharType="separate"/>
          </w:r>
          <w:hyperlink w:anchor="_Toc88229958" w:history="1">
            <w:r w:rsidR="00D97CD1" w:rsidRPr="00337894">
              <w:rPr>
                <w:rStyle w:val="Hyperlink"/>
                <w:noProof/>
              </w:rPr>
              <w:t>Introduction</w:t>
            </w:r>
            <w:r w:rsidR="00D97CD1">
              <w:rPr>
                <w:noProof/>
                <w:webHidden/>
              </w:rPr>
              <w:tab/>
            </w:r>
            <w:r w:rsidR="00D97CD1">
              <w:rPr>
                <w:noProof/>
                <w:webHidden/>
              </w:rPr>
              <w:fldChar w:fldCharType="begin"/>
            </w:r>
            <w:r w:rsidR="00D97CD1">
              <w:rPr>
                <w:noProof/>
                <w:webHidden/>
              </w:rPr>
              <w:instrText xml:space="preserve"> PAGEREF _Toc88229958 \h </w:instrText>
            </w:r>
            <w:r w:rsidR="00D97CD1">
              <w:rPr>
                <w:noProof/>
                <w:webHidden/>
              </w:rPr>
            </w:r>
            <w:r w:rsidR="00D97CD1">
              <w:rPr>
                <w:noProof/>
                <w:webHidden/>
              </w:rPr>
              <w:fldChar w:fldCharType="separate"/>
            </w:r>
            <w:r w:rsidR="00D97CD1">
              <w:rPr>
                <w:noProof/>
                <w:webHidden/>
              </w:rPr>
              <w:t>2</w:t>
            </w:r>
            <w:r w:rsidR="00D97CD1">
              <w:rPr>
                <w:noProof/>
                <w:webHidden/>
              </w:rPr>
              <w:fldChar w:fldCharType="end"/>
            </w:r>
          </w:hyperlink>
        </w:p>
        <w:p w14:paraId="7008EB81" w14:textId="6223B4CC" w:rsidR="00D97CD1" w:rsidRDefault="00D97CD1">
          <w:pPr>
            <w:pStyle w:val="TOC1"/>
            <w:rPr>
              <w:rFonts w:asciiTheme="minorHAnsi" w:eastAsiaTheme="minorEastAsia" w:hAnsiTheme="minorHAnsi"/>
              <w:b w:val="0"/>
              <w:noProof/>
              <w:color w:val="auto"/>
              <w:sz w:val="22"/>
              <w:lang w:eastAsia="en-GB"/>
            </w:rPr>
          </w:pPr>
          <w:hyperlink w:anchor="_Toc88229959" w:history="1">
            <w:r w:rsidRPr="00337894">
              <w:rPr>
                <w:rStyle w:val="Hyperlink"/>
                <w:noProof/>
              </w:rPr>
              <w:t>Key Steps</w:t>
            </w:r>
            <w:r>
              <w:rPr>
                <w:noProof/>
                <w:webHidden/>
              </w:rPr>
              <w:tab/>
            </w:r>
            <w:r>
              <w:rPr>
                <w:noProof/>
                <w:webHidden/>
              </w:rPr>
              <w:fldChar w:fldCharType="begin"/>
            </w:r>
            <w:r>
              <w:rPr>
                <w:noProof/>
                <w:webHidden/>
              </w:rPr>
              <w:instrText xml:space="preserve"> PAGEREF _Toc88229959 \h </w:instrText>
            </w:r>
            <w:r>
              <w:rPr>
                <w:noProof/>
                <w:webHidden/>
              </w:rPr>
            </w:r>
            <w:r>
              <w:rPr>
                <w:noProof/>
                <w:webHidden/>
              </w:rPr>
              <w:fldChar w:fldCharType="separate"/>
            </w:r>
            <w:r>
              <w:rPr>
                <w:noProof/>
                <w:webHidden/>
              </w:rPr>
              <w:t>2</w:t>
            </w:r>
            <w:r>
              <w:rPr>
                <w:noProof/>
                <w:webHidden/>
              </w:rPr>
              <w:fldChar w:fldCharType="end"/>
            </w:r>
          </w:hyperlink>
        </w:p>
        <w:p w14:paraId="213FA6F5" w14:textId="4ED2C9DE" w:rsidR="00D97CD1" w:rsidRDefault="00D97CD1">
          <w:pPr>
            <w:pStyle w:val="TOC1"/>
            <w:rPr>
              <w:rFonts w:asciiTheme="minorHAnsi" w:eastAsiaTheme="minorEastAsia" w:hAnsiTheme="minorHAnsi"/>
              <w:b w:val="0"/>
              <w:noProof/>
              <w:color w:val="auto"/>
              <w:sz w:val="22"/>
              <w:lang w:eastAsia="en-GB"/>
            </w:rPr>
          </w:pPr>
          <w:hyperlink w:anchor="_Toc88229960" w:history="1">
            <w:r w:rsidRPr="00337894">
              <w:rPr>
                <w:rStyle w:val="Hyperlink"/>
                <w:noProof/>
              </w:rPr>
              <w:t>What is End Point Assessment?</w:t>
            </w:r>
            <w:r>
              <w:rPr>
                <w:noProof/>
                <w:webHidden/>
              </w:rPr>
              <w:tab/>
            </w:r>
            <w:r>
              <w:rPr>
                <w:noProof/>
                <w:webHidden/>
              </w:rPr>
              <w:fldChar w:fldCharType="begin"/>
            </w:r>
            <w:r>
              <w:rPr>
                <w:noProof/>
                <w:webHidden/>
              </w:rPr>
              <w:instrText xml:space="preserve"> PAGEREF _Toc88229960 \h </w:instrText>
            </w:r>
            <w:r>
              <w:rPr>
                <w:noProof/>
                <w:webHidden/>
              </w:rPr>
            </w:r>
            <w:r>
              <w:rPr>
                <w:noProof/>
                <w:webHidden/>
              </w:rPr>
              <w:fldChar w:fldCharType="separate"/>
            </w:r>
            <w:r>
              <w:rPr>
                <w:noProof/>
                <w:webHidden/>
              </w:rPr>
              <w:t>3</w:t>
            </w:r>
            <w:r>
              <w:rPr>
                <w:noProof/>
                <w:webHidden/>
              </w:rPr>
              <w:fldChar w:fldCharType="end"/>
            </w:r>
          </w:hyperlink>
        </w:p>
        <w:p w14:paraId="21F4B87B" w14:textId="1222D051" w:rsidR="00D97CD1" w:rsidRDefault="00D97CD1">
          <w:pPr>
            <w:pStyle w:val="TOC1"/>
            <w:rPr>
              <w:rFonts w:asciiTheme="minorHAnsi" w:eastAsiaTheme="minorEastAsia" w:hAnsiTheme="minorHAnsi"/>
              <w:b w:val="0"/>
              <w:noProof/>
              <w:color w:val="auto"/>
              <w:sz w:val="22"/>
              <w:lang w:eastAsia="en-GB"/>
            </w:rPr>
          </w:pPr>
          <w:hyperlink w:anchor="_Toc88229961" w:history="1">
            <w:r w:rsidRPr="00337894">
              <w:rPr>
                <w:rStyle w:val="Hyperlink"/>
                <w:noProof/>
              </w:rPr>
              <w:t>End Point Assessment Overview</w:t>
            </w:r>
            <w:r>
              <w:rPr>
                <w:noProof/>
                <w:webHidden/>
              </w:rPr>
              <w:tab/>
            </w:r>
            <w:r>
              <w:rPr>
                <w:noProof/>
                <w:webHidden/>
              </w:rPr>
              <w:fldChar w:fldCharType="begin"/>
            </w:r>
            <w:r>
              <w:rPr>
                <w:noProof/>
                <w:webHidden/>
              </w:rPr>
              <w:instrText xml:space="preserve"> PAGEREF _Toc88229961 \h </w:instrText>
            </w:r>
            <w:r>
              <w:rPr>
                <w:noProof/>
                <w:webHidden/>
              </w:rPr>
            </w:r>
            <w:r>
              <w:rPr>
                <w:noProof/>
                <w:webHidden/>
              </w:rPr>
              <w:fldChar w:fldCharType="separate"/>
            </w:r>
            <w:r>
              <w:rPr>
                <w:noProof/>
                <w:webHidden/>
              </w:rPr>
              <w:t>4</w:t>
            </w:r>
            <w:r>
              <w:rPr>
                <w:noProof/>
                <w:webHidden/>
              </w:rPr>
              <w:fldChar w:fldCharType="end"/>
            </w:r>
          </w:hyperlink>
        </w:p>
        <w:p w14:paraId="4456185B" w14:textId="730C7ADF" w:rsidR="00D97CD1" w:rsidRDefault="00D97CD1">
          <w:pPr>
            <w:pStyle w:val="TOC1"/>
            <w:rPr>
              <w:rFonts w:asciiTheme="minorHAnsi" w:eastAsiaTheme="minorEastAsia" w:hAnsiTheme="minorHAnsi"/>
              <w:b w:val="0"/>
              <w:noProof/>
              <w:color w:val="auto"/>
              <w:sz w:val="22"/>
              <w:lang w:eastAsia="en-GB"/>
            </w:rPr>
          </w:pPr>
          <w:hyperlink w:anchor="_Toc88229962" w:history="1">
            <w:r w:rsidRPr="00337894">
              <w:rPr>
                <w:rStyle w:val="Hyperlink"/>
                <w:bCs/>
                <w:noProof/>
              </w:rPr>
              <w:t>Grading</w:t>
            </w:r>
            <w:r>
              <w:rPr>
                <w:noProof/>
                <w:webHidden/>
              </w:rPr>
              <w:tab/>
            </w:r>
            <w:r>
              <w:rPr>
                <w:noProof/>
                <w:webHidden/>
              </w:rPr>
              <w:fldChar w:fldCharType="begin"/>
            </w:r>
            <w:r>
              <w:rPr>
                <w:noProof/>
                <w:webHidden/>
              </w:rPr>
              <w:instrText xml:space="preserve"> PAGEREF _Toc88229962 \h </w:instrText>
            </w:r>
            <w:r>
              <w:rPr>
                <w:noProof/>
                <w:webHidden/>
              </w:rPr>
            </w:r>
            <w:r>
              <w:rPr>
                <w:noProof/>
                <w:webHidden/>
              </w:rPr>
              <w:fldChar w:fldCharType="separate"/>
            </w:r>
            <w:r>
              <w:rPr>
                <w:noProof/>
                <w:webHidden/>
              </w:rPr>
              <w:t>5</w:t>
            </w:r>
            <w:r>
              <w:rPr>
                <w:noProof/>
                <w:webHidden/>
              </w:rPr>
              <w:fldChar w:fldCharType="end"/>
            </w:r>
          </w:hyperlink>
        </w:p>
        <w:p w14:paraId="35F13473" w14:textId="36EC8B11" w:rsidR="00D97CD1" w:rsidRDefault="00D97CD1">
          <w:pPr>
            <w:pStyle w:val="TOC1"/>
            <w:rPr>
              <w:rFonts w:asciiTheme="minorHAnsi" w:eastAsiaTheme="minorEastAsia" w:hAnsiTheme="minorHAnsi"/>
              <w:b w:val="0"/>
              <w:noProof/>
              <w:color w:val="auto"/>
              <w:sz w:val="22"/>
              <w:lang w:eastAsia="en-GB"/>
            </w:rPr>
          </w:pPr>
          <w:hyperlink w:anchor="_Toc88229963" w:history="1">
            <w:r w:rsidRPr="00337894">
              <w:rPr>
                <w:rStyle w:val="Hyperlink"/>
                <w:noProof/>
              </w:rPr>
              <w:t>Resits</w:t>
            </w:r>
            <w:r>
              <w:rPr>
                <w:noProof/>
                <w:webHidden/>
              </w:rPr>
              <w:tab/>
            </w:r>
            <w:r>
              <w:rPr>
                <w:noProof/>
                <w:webHidden/>
              </w:rPr>
              <w:fldChar w:fldCharType="begin"/>
            </w:r>
            <w:r>
              <w:rPr>
                <w:noProof/>
                <w:webHidden/>
              </w:rPr>
              <w:instrText xml:space="preserve"> PAGEREF _Toc88229963 \h </w:instrText>
            </w:r>
            <w:r>
              <w:rPr>
                <w:noProof/>
                <w:webHidden/>
              </w:rPr>
            </w:r>
            <w:r>
              <w:rPr>
                <w:noProof/>
                <w:webHidden/>
              </w:rPr>
              <w:fldChar w:fldCharType="separate"/>
            </w:r>
            <w:r>
              <w:rPr>
                <w:noProof/>
                <w:webHidden/>
              </w:rPr>
              <w:t>7</w:t>
            </w:r>
            <w:r>
              <w:rPr>
                <w:noProof/>
                <w:webHidden/>
              </w:rPr>
              <w:fldChar w:fldCharType="end"/>
            </w:r>
          </w:hyperlink>
        </w:p>
        <w:p w14:paraId="0175EE02" w14:textId="0F9FAD62" w:rsidR="00D97CD1" w:rsidRDefault="00D97CD1">
          <w:pPr>
            <w:pStyle w:val="TOC1"/>
            <w:rPr>
              <w:rFonts w:asciiTheme="minorHAnsi" w:eastAsiaTheme="minorEastAsia" w:hAnsiTheme="minorHAnsi"/>
              <w:b w:val="0"/>
              <w:noProof/>
              <w:color w:val="auto"/>
              <w:sz w:val="22"/>
              <w:lang w:eastAsia="en-GB"/>
            </w:rPr>
          </w:pPr>
          <w:hyperlink w:anchor="_Toc88229964" w:history="1">
            <w:r w:rsidRPr="00337894">
              <w:rPr>
                <w:rStyle w:val="Hyperlink"/>
                <w:noProof/>
              </w:rPr>
              <w:t>Covid flexibility Information</w:t>
            </w:r>
            <w:r>
              <w:rPr>
                <w:noProof/>
                <w:webHidden/>
              </w:rPr>
              <w:tab/>
            </w:r>
            <w:r>
              <w:rPr>
                <w:noProof/>
                <w:webHidden/>
              </w:rPr>
              <w:fldChar w:fldCharType="begin"/>
            </w:r>
            <w:r>
              <w:rPr>
                <w:noProof/>
                <w:webHidden/>
              </w:rPr>
              <w:instrText xml:space="preserve"> PAGEREF _Toc88229964 \h </w:instrText>
            </w:r>
            <w:r>
              <w:rPr>
                <w:noProof/>
                <w:webHidden/>
              </w:rPr>
            </w:r>
            <w:r>
              <w:rPr>
                <w:noProof/>
                <w:webHidden/>
              </w:rPr>
              <w:fldChar w:fldCharType="separate"/>
            </w:r>
            <w:r>
              <w:rPr>
                <w:noProof/>
                <w:webHidden/>
              </w:rPr>
              <w:t>7</w:t>
            </w:r>
            <w:r>
              <w:rPr>
                <w:noProof/>
                <w:webHidden/>
              </w:rPr>
              <w:fldChar w:fldCharType="end"/>
            </w:r>
          </w:hyperlink>
        </w:p>
        <w:p w14:paraId="2438681E" w14:textId="0C35AD77" w:rsidR="00D97CD1" w:rsidRDefault="00D97CD1">
          <w:pPr>
            <w:pStyle w:val="TOC1"/>
            <w:rPr>
              <w:rFonts w:asciiTheme="minorHAnsi" w:eastAsiaTheme="minorEastAsia" w:hAnsiTheme="minorHAnsi"/>
              <w:b w:val="0"/>
              <w:noProof/>
              <w:color w:val="auto"/>
              <w:sz w:val="22"/>
              <w:lang w:eastAsia="en-GB"/>
            </w:rPr>
          </w:pPr>
          <w:hyperlink w:anchor="_Toc88229965" w:history="1">
            <w:r w:rsidRPr="00337894">
              <w:rPr>
                <w:rStyle w:val="Hyperlink"/>
                <w:noProof/>
              </w:rPr>
              <w:t>Appendix I – Toolkit Updates</w:t>
            </w:r>
            <w:r>
              <w:rPr>
                <w:noProof/>
                <w:webHidden/>
              </w:rPr>
              <w:tab/>
            </w:r>
            <w:r>
              <w:rPr>
                <w:noProof/>
                <w:webHidden/>
              </w:rPr>
              <w:fldChar w:fldCharType="begin"/>
            </w:r>
            <w:r>
              <w:rPr>
                <w:noProof/>
                <w:webHidden/>
              </w:rPr>
              <w:instrText xml:space="preserve"> PAGEREF _Toc88229965 \h </w:instrText>
            </w:r>
            <w:r>
              <w:rPr>
                <w:noProof/>
                <w:webHidden/>
              </w:rPr>
            </w:r>
            <w:r>
              <w:rPr>
                <w:noProof/>
                <w:webHidden/>
              </w:rPr>
              <w:fldChar w:fldCharType="separate"/>
            </w:r>
            <w:r>
              <w:rPr>
                <w:noProof/>
                <w:webHidden/>
              </w:rPr>
              <w:t>8</w:t>
            </w:r>
            <w:r>
              <w:rPr>
                <w:noProof/>
                <w:webHidden/>
              </w:rPr>
              <w:fldChar w:fldCharType="end"/>
            </w:r>
          </w:hyperlink>
        </w:p>
        <w:p w14:paraId="6A57C352" w14:textId="22FF12E1" w:rsidR="00B373BE" w:rsidRDefault="00B373BE" w:rsidP="00B373BE">
          <w:pPr>
            <w:pStyle w:val="DSWNormal"/>
          </w:pPr>
          <w:r>
            <w:fldChar w:fldCharType="end"/>
          </w:r>
        </w:p>
      </w:sdtContent>
    </w:sdt>
    <w:p w14:paraId="43ED1C1F" w14:textId="77777777" w:rsidR="00B373BE" w:rsidRDefault="00B373BE">
      <w:pPr>
        <w:rPr>
          <w:rFonts w:ascii="Avenir LT Std 45 Book" w:hAnsi="Avenir LT Std 45 Book"/>
          <w:color w:val="4C4D4F"/>
          <w:sz w:val="20"/>
        </w:rPr>
      </w:pPr>
      <w:r>
        <w:br w:type="page"/>
      </w:r>
    </w:p>
    <w:p w14:paraId="7A5CAA59" w14:textId="77777777" w:rsidR="00B373BE" w:rsidRPr="00EE7655" w:rsidRDefault="00B373BE" w:rsidP="00581C5C">
      <w:pPr>
        <w:pStyle w:val="Heading1"/>
      </w:pPr>
      <w:bookmarkStart w:id="0" w:name="_Toc88229958"/>
      <w:r w:rsidRPr="00EE7655">
        <w:lastRenderedPageBreak/>
        <w:t>Introduction</w:t>
      </w:r>
      <w:bookmarkEnd w:id="0"/>
    </w:p>
    <w:p w14:paraId="50001769" w14:textId="77777777" w:rsidR="00B373BE" w:rsidRPr="0022647D" w:rsidRDefault="00B373BE" w:rsidP="0022647D">
      <w:pPr>
        <w:pStyle w:val="DSWNormal"/>
      </w:pPr>
      <w:r w:rsidRPr="0022647D">
        <w:t xml:space="preserve">DSW is your End Point Assessment Organisation (EPAO) for this </w:t>
      </w:r>
      <w:proofErr w:type="gramStart"/>
      <w:r w:rsidRPr="0022647D">
        <w:t>apprenticeship</w:t>
      </w:r>
      <w:proofErr w:type="gramEnd"/>
      <w:r w:rsidRPr="0022647D">
        <w:t xml:space="preserve"> and we have created this Toolkit to help the Apprentice, Apprenticeship Training Provider (ATP) and Employer to understand what is needed to successfully achieve End Point Assessment for this Standard and </w:t>
      </w:r>
      <w:r w:rsidR="00495037">
        <w:t>c</w:t>
      </w:r>
      <w:r w:rsidRPr="0022647D">
        <w:t xml:space="preserve">omplete the </w:t>
      </w:r>
      <w:r w:rsidR="00495037">
        <w:t>a</w:t>
      </w:r>
      <w:r w:rsidRPr="0022647D">
        <w:t>pprenticeship</w:t>
      </w:r>
      <w:r w:rsidR="00495037">
        <w:t xml:space="preserve"> p</w:t>
      </w:r>
      <w:r w:rsidRPr="0022647D">
        <w:t>rogramme.</w:t>
      </w:r>
    </w:p>
    <w:p w14:paraId="2E8EF362" w14:textId="77777777" w:rsidR="00B373BE" w:rsidRPr="0022647D" w:rsidRDefault="00B373BE" w:rsidP="0022647D">
      <w:pPr>
        <w:pStyle w:val="DSWNormal"/>
      </w:pPr>
    </w:p>
    <w:p w14:paraId="3D1BC115" w14:textId="77777777" w:rsidR="00B373BE" w:rsidRPr="0022647D" w:rsidRDefault="00B373BE" w:rsidP="0022647D">
      <w:pPr>
        <w:pStyle w:val="DSWNormal"/>
      </w:pPr>
      <w:r w:rsidRPr="0022647D">
        <w:t>All End Point Assessment Organisations must carry out End Point Assessments in line with the Assessment Plan published by the Institute for Apprenticeships</w:t>
      </w:r>
      <w:r w:rsidR="00E118A5">
        <w:t xml:space="preserve"> and Technical Education</w:t>
      </w:r>
      <w:r w:rsidRPr="0022647D">
        <w:t>.</w:t>
      </w:r>
      <w:r w:rsidR="00E118A5">
        <w:t xml:space="preserve"> </w:t>
      </w:r>
      <w:r w:rsidRPr="0022647D">
        <w:t>The Assessment Plan includes details such as the form the assessments can take, the environment in which they must be undertaken, what is to be assessed and the grading criteria.  End Point Assessment must be carried out under examination conditions.</w:t>
      </w:r>
    </w:p>
    <w:p w14:paraId="6CCB0B3B" w14:textId="77777777" w:rsidR="00B373BE" w:rsidRPr="0022647D" w:rsidRDefault="00B373BE" w:rsidP="0022647D">
      <w:pPr>
        <w:pStyle w:val="DSWNormal"/>
      </w:pPr>
    </w:p>
    <w:p w14:paraId="447AD703" w14:textId="77777777" w:rsidR="00B373BE" w:rsidRPr="0022647D" w:rsidRDefault="00B373BE" w:rsidP="00850DB0">
      <w:pPr>
        <w:pStyle w:val="DSWNormal"/>
        <w:jc w:val="left"/>
      </w:pPr>
      <w:r w:rsidRPr="0022647D">
        <w:t xml:space="preserve">The requirements and content of this Toolkit come directly from the </w:t>
      </w:r>
      <w:r w:rsidR="00AA0E89">
        <w:t>HR Support</w:t>
      </w:r>
      <w:r w:rsidRPr="0022647D">
        <w:t xml:space="preserve"> Assessment Plan with additional clarification provided by the Institute for Apprenticeship and Technical Education, who are the External Quality Assurer for this Apprenticeship Standard.  Published assessment plans </w:t>
      </w:r>
      <w:r w:rsidRPr="00850DB0">
        <w:t>are</w:t>
      </w:r>
      <w:r w:rsidR="00850DB0">
        <w:t xml:space="preserve"> </w:t>
      </w:r>
      <w:r w:rsidRPr="00850DB0">
        <w:t>available on the Institute for Apprenticeships</w:t>
      </w:r>
      <w:r w:rsidR="00850DB0">
        <w:t xml:space="preserve"> and Technical Education website:  </w:t>
      </w:r>
      <w:hyperlink r:id="rId20" w:history="1">
        <w:r w:rsidR="00850DB0" w:rsidRPr="00340A49">
          <w:rPr>
            <w:rStyle w:val="Hyperlink"/>
          </w:rPr>
          <w:t>https://www.instituteforapprenticeships.org/</w:t>
        </w:r>
      </w:hyperlink>
    </w:p>
    <w:p w14:paraId="37975C3E" w14:textId="77777777" w:rsidR="00B373BE" w:rsidRPr="00B373BE" w:rsidRDefault="00B373BE" w:rsidP="00B373BE">
      <w:pPr>
        <w:pStyle w:val="Heading1"/>
      </w:pPr>
      <w:bookmarkStart w:id="1" w:name="_Toc88229959"/>
      <w:r w:rsidRPr="00B373BE">
        <w:t>Key Steps</w:t>
      </w:r>
      <w:bookmarkEnd w:id="1"/>
    </w:p>
    <w:tbl>
      <w:tblPr>
        <w:tblW w:w="0" w:type="auto"/>
        <w:tblLook w:val="04A0" w:firstRow="1" w:lastRow="0" w:firstColumn="1" w:lastColumn="0" w:noHBand="0" w:noVBand="1"/>
      </w:tblPr>
      <w:tblGrid>
        <w:gridCol w:w="8319"/>
      </w:tblGrid>
      <w:tr w:rsidR="00B373BE" w:rsidRPr="00B373BE" w14:paraId="411955CC" w14:textId="77777777" w:rsidTr="00B373BE">
        <w:trPr>
          <w:trHeight w:val="454"/>
        </w:trPr>
        <w:tc>
          <w:tcPr>
            <w:tcW w:w="8319" w:type="dxa"/>
            <w:tcBorders>
              <w:top w:val="nil"/>
              <w:left w:val="nil"/>
              <w:bottom w:val="single" w:sz="4" w:space="0" w:color="D0CECE"/>
              <w:right w:val="nil"/>
            </w:tcBorders>
            <w:shd w:val="clear" w:color="auto" w:fill="1C0E31"/>
            <w:hideMark/>
          </w:tcPr>
          <w:p w14:paraId="44BA7B4F" w14:textId="77777777" w:rsidR="00B373BE" w:rsidRPr="00B373BE" w:rsidRDefault="00B373BE" w:rsidP="00B373BE">
            <w:pPr>
              <w:pStyle w:val="DSWNormal"/>
              <w:jc w:val="center"/>
              <w:rPr>
                <w:b/>
                <w:color w:val="FFFFFF" w:themeColor="background1"/>
              </w:rPr>
            </w:pPr>
            <w:r>
              <w:rPr>
                <w:b/>
                <w:color w:val="FFFFFF" w:themeColor="background1"/>
              </w:rPr>
              <w:t>Pre-Gateway period – minimum of 12 months</w:t>
            </w:r>
          </w:p>
        </w:tc>
      </w:tr>
      <w:tr w:rsidR="00B373BE" w:rsidRPr="00B373BE" w14:paraId="784D2EEF" w14:textId="77777777" w:rsidTr="00AA0E89">
        <w:trPr>
          <w:trHeight w:val="340"/>
        </w:trPr>
        <w:tc>
          <w:tcPr>
            <w:tcW w:w="8319" w:type="dxa"/>
            <w:tcBorders>
              <w:top w:val="single" w:sz="4" w:space="0" w:color="D0CECE"/>
              <w:left w:val="nil"/>
              <w:bottom w:val="single" w:sz="4" w:space="0" w:color="D0CECE"/>
              <w:right w:val="nil"/>
            </w:tcBorders>
            <w:shd w:val="clear" w:color="auto" w:fill="F2F2F2" w:themeFill="background1" w:themeFillShade="F2"/>
            <w:hideMark/>
          </w:tcPr>
          <w:p w14:paraId="03FD539F" w14:textId="77777777" w:rsidR="00B373BE" w:rsidRDefault="00B373BE" w:rsidP="00B373BE">
            <w:pPr>
              <w:pStyle w:val="DotBullet"/>
            </w:pPr>
            <w:r w:rsidRPr="00654F9B">
              <w:t xml:space="preserve">On-Programme training and development completed </w:t>
            </w:r>
          </w:p>
          <w:p w14:paraId="287DAC71" w14:textId="77777777" w:rsidR="00B373BE" w:rsidRPr="00513AE7" w:rsidRDefault="00B373BE" w:rsidP="00513AE7">
            <w:pPr>
              <w:pStyle w:val="DotBullet"/>
            </w:pPr>
            <w:r w:rsidRPr="00654F9B">
              <w:t xml:space="preserve">Functional skills Maths and English achieved or proof of exemptions such as GCSE </w:t>
            </w:r>
          </w:p>
        </w:tc>
      </w:tr>
      <w:tr w:rsidR="00B373BE" w:rsidRPr="00B373BE" w14:paraId="79E0C5FF" w14:textId="77777777" w:rsidTr="00B373BE">
        <w:trPr>
          <w:trHeight w:val="340"/>
        </w:trPr>
        <w:tc>
          <w:tcPr>
            <w:tcW w:w="8319" w:type="dxa"/>
            <w:tcBorders>
              <w:top w:val="single" w:sz="4" w:space="0" w:color="D0CECE"/>
              <w:left w:val="nil"/>
              <w:bottom w:val="single" w:sz="4" w:space="0" w:color="D0CECE"/>
              <w:right w:val="nil"/>
            </w:tcBorders>
            <w:shd w:val="clear" w:color="auto" w:fill="1C0E31"/>
            <w:hideMark/>
          </w:tcPr>
          <w:p w14:paraId="440E7664" w14:textId="77777777" w:rsidR="00B373BE" w:rsidRPr="00B373BE" w:rsidRDefault="00B373BE" w:rsidP="00B373BE">
            <w:pPr>
              <w:pStyle w:val="DSWNormal"/>
              <w:jc w:val="center"/>
              <w:rPr>
                <w:b/>
                <w:color w:val="FFFFFF" w:themeColor="background1"/>
              </w:rPr>
            </w:pPr>
            <w:r>
              <w:rPr>
                <w:b/>
                <w:color w:val="FFFFFF" w:themeColor="background1"/>
              </w:rPr>
              <w:t>Gateway Ready</w:t>
            </w:r>
          </w:p>
        </w:tc>
      </w:tr>
      <w:tr w:rsidR="00B373BE" w:rsidRPr="00B373BE" w14:paraId="58B5E8B2" w14:textId="77777777" w:rsidTr="00AA0E89">
        <w:trPr>
          <w:trHeight w:val="340"/>
        </w:trPr>
        <w:tc>
          <w:tcPr>
            <w:tcW w:w="8319" w:type="dxa"/>
            <w:tcBorders>
              <w:top w:val="single" w:sz="4" w:space="0" w:color="D0CECE"/>
              <w:left w:val="nil"/>
              <w:bottom w:val="single" w:sz="4" w:space="0" w:color="D0CECE"/>
              <w:right w:val="nil"/>
            </w:tcBorders>
            <w:shd w:val="clear" w:color="auto" w:fill="F2F2F2" w:themeFill="background1" w:themeFillShade="F2"/>
          </w:tcPr>
          <w:p w14:paraId="3F18C884" w14:textId="77777777" w:rsidR="00B373BE" w:rsidRPr="00B373BE" w:rsidRDefault="00B373BE" w:rsidP="00B373BE">
            <w:pPr>
              <w:pStyle w:val="DotBullet"/>
            </w:pPr>
            <w:r w:rsidRPr="00654F9B">
              <w:rPr>
                <w:color w:val="595959" w:themeColor="text1" w:themeTint="A6"/>
              </w:rPr>
              <w:t>Line Manager and Training Provider agree that Apprentice is demonstrating competence against the learning outcomes</w:t>
            </w:r>
            <w:r>
              <w:rPr>
                <w:color w:val="595959" w:themeColor="text1" w:themeTint="A6"/>
              </w:rPr>
              <w:t xml:space="preserve"> in the apprenticeship standard</w:t>
            </w:r>
          </w:p>
          <w:p w14:paraId="34D1339D" w14:textId="77777777" w:rsidR="00B373BE" w:rsidRPr="00B373BE" w:rsidRDefault="00B373BE" w:rsidP="00B373BE">
            <w:pPr>
              <w:pStyle w:val="DotBullet"/>
            </w:pPr>
            <w:r>
              <w:rPr>
                <w:color w:val="595959" w:themeColor="text1" w:themeTint="A6"/>
              </w:rPr>
              <w:t>Necessary documentation provided by Training Provider to DSW who then review and schedule in assessments</w:t>
            </w:r>
          </w:p>
        </w:tc>
      </w:tr>
      <w:tr w:rsidR="00B373BE" w:rsidRPr="00B373BE" w14:paraId="65FE888B" w14:textId="77777777" w:rsidTr="00B373BE">
        <w:trPr>
          <w:trHeight w:val="340"/>
        </w:trPr>
        <w:tc>
          <w:tcPr>
            <w:tcW w:w="8319" w:type="dxa"/>
            <w:tcBorders>
              <w:top w:val="single" w:sz="4" w:space="0" w:color="D0CECE"/>
              <w:left w:val="nil"/>
              <w:bottom w:val="single" w:sz="4" w:space="0" w:color="D0CECE"/>
              <w:right w:val="nil"/>
            </w:tcBorders>
            <w:shd w:val="clear" w:color="auto" w:fill="1C0E31"/>
          </w:tcPr>
          <w:p w14:paraId="55ACECA0" w14:textId="77777777" w:rsidR="00B373BE" w:rsidRPr="00B373BE" w:rsidRDefault="00B373BE" w:rsidP="00B373BE">
            <w:pPr>
              <w:pStyle w:val="DSWNormal"/>
              <w:jc w:val="center"/>
              <w:rPr>
                <w:b/>
                <w:color w:val="FFFFFF" w:themeColor="background1"/>
              </w:rPr>
            </w:pPr>
            <w:r>
              <w:rPr>
                <w:b/>
                <w:color w:val="FFFFFF" w:themeColor="background1"/>
              </w:rPr>
              <w:t>End Point Assessment period – typical duration 3 months</w:t>
            </w:r>
          </w:p>
        </w:tc>
      </w:tr>
      <w:tr w:rsidR="00B373BE" w:rsidRPr="00B373BE" w14:paraId="71D3825E" w14:textId="77777777" w:rsidTr="00AA0E89">
        <w:trPr>
          <w:trHeight w:val="340"/>
        </w:trPr>
        <w:tc>
          <w:tcPr>
            <w:tcW w:w="8319" w:type="dxa"/>
            <w:tcBorders>
              <w:top w:val="single" w:sz="4" w:space="0" w:color="D0CECE"/>
              <w:left w:val="nil"/>
              <w:bottom w:val="single" w:sz="4" w:space="0" w:color="D0CECE"/>
              <w:right w:val="nil"/>
            </w:tcBorders>
            <w:shd w:val="clear" w:color="auto" w:fill="F2F2F2" w:themeFill="background1" w:themeFillShade="F2"/>
          </w:tcPr>
          <w:p w14:paraId="70C93534" w14:textId="77777777" w:rsidR="00B373BE" w:rsidRPr="00B373BE" w:rsidRDefault="00B373BE" w:rsidP="00B373BE">
            <w:pPr>
              <w:pStyle w:val="DotBullet"/>
            </w:pPr>
            <w:r w:rsidRPr="00B373BE">
              <w:t>Training Provider continues to support the Apprentice in preparing for the assessments</w:t>
            </w:r>
          </w:p>
          <w:p w14:paraId="720AFDA1" w14:textId="77777777" w:rsidR="00B373BE" w:rsidRPr="00B373BE" w:rsidRDefault="00B373BE" w:rsidP="00B373BE">
            <w:pPr>
              <w:pStyle w:val="DotBullet"/>
            </w:pPr>
            <w:r w:rsidRPr="00B373BE">
              <w:t>DSW will administer the two assessments that together form this EPA:</w:t>
            </w:r>
          </w:p>
          <w:p w14:paraId="2AB0FF81" w14:textId="77777777" w:rsidR="00B373BE" w:rsidRPr="00B373BE" w:rsidRDefault="00AF166F" w:rsidP="00B373BE">
            <w:pPr>
              <w:pStyle w:val="DotSubBullet"/>
            </w:pPr>
            <w:r>
              <w:t>Consultative Project</w:t>
            </w:r>
            <w:r w:rsidR="00B373BE" w:rsidRPr="00B373BE">
              <w:t xml:space="preserve"> </w:t>
            </w:r>
          </w:p>
          <w:p w14:paraId="6346AEA2" w14:textId="77777777" w:rsidR="00B373BE" w:rsidRPr="00B373BE" w:rsidRDefault="00B373BE" w:rsidP="00B373BE">
            <w:pPr>
              <w:pStyle w:val="DotSubBullet"/>
            </w:pPr>
            <w:r w:rsidRPr="00B373BE">
              <w:t>Professional Discussion</w:t>
            </w:r>
          </w:p>
          <w:p w14:paraId="29A67497" w14:textId="77777777" w:rsidR="00B373BE" w:rsidRPr="00B373BE" w:rsidRDefault="00B373BE" w:rsidP="00B373BE">
            <w:pPr>
              <w:pStyle w:val="DotBullet"/>
              <w:rPr>
                <w:i/>
              </w:rPr>
            </w:pPr>
            <w:r w:rsidRPr="00B373BE">
              <w:t>Results will be issued via email to the training provider five working days after the completion of each assessment</w:t>
            </w:r>
          </w:p>
        </w:tc>
      </w:tr>
    </w:tbl>
    <w:p w14:paraId="5A3D5538" w14:textId="77777777" w:rsidR="00B373BE" w:rsidRDefault="00B373BE">
      <w:pPr>
        <w:rPr>
          <w:rFonts w:ascii="Avenir LT Std 45 Book" w:hAnsi="Avenir LT Std 45 Book"/>
          <w:color w:val="4C4D4F"/>
          <w:sz w:val="20"/>
        </w:rPr>
      </w:pPr>
      <w:r>
        <w:br w:type="page"/>
      </w:r>
    </w:p>
    <w:p w14:paraId="7DFB35F5" w14:textId="77777777" w:rsidR="00B373BE" w:rsidRPr="00B373BE" w:rsidRDefault="00B373BE" w:rsidP="00B373BE">
      <w:pPr>
        <w:pStyle w:val="Heading1"/>
      </w:pPr>
      <w:bookmarkStart w:id="2" w:name="_Toc88229960"/>
      <w:r w:rsidRPr="00B373BE">
        <w:lastRenderedPageBreak/>
        <w:t>What is End Point Assessment?</w:t>
      </w:r>
      <w:bookmarkEnd w:id="2"/>
    </w:p>
    <w:p w14:paraId="2951F86F" w14:textId="77777777" w:rsidR="00B373BE" w:rsidRDefault="00B373BE" w:rsidP="00B373BE">
      <w:pPr>
        <w:pStyle w:val="DSWNormal"/>
      </w:pPr>
      <w:r w:rsidRPr="00B373BE">
        <w:t xml:space="preserve">End Point Assessment (EPA) is the name given to a series of assessments an Apprentice must take to prove their ability to do the job they have been training for. The assessments take place at the end of an </w:t>
      </w:r>
      <w:r w:rsidR="00C2504C">
        <w:t>a</w:t>
      </w:r>
      <w:r w:rsidRPr="00B373BE">
        <w:t xml:space="preserve">pprenticeship following a period of training and development, often referred to as the ‘On-Programme’ period. The assessments must be carried out by an independent End Point Assessment Organisation and accounts for 100% of the assessment of the </w:t>
      </w:r>
      <w:r w:rsidR="004C4726">
        <w:t>a</w:t>
      </w:r>
      <w:r w:rsidRPr="00B373BE">
        <w:t>pprenticeship. DSW is the selected End Point Assessment Organisation for this apprenticeship.</w:t>
      </w:r>
    </w:p>
    <w:p w14:paraId="48B47AB0" w14:textId="77777777" w:rsidR="002551CF" w:rsidRPr="00B373BE" w:rsidRDefault="002551CF" w:rsidP="00B373BE">
      <w:pPr>
        <w:pStyle w:val="DSWNormal"/>
      </w:pPr>
    </w:p>
    <w:p w14:paraId="4ED38CE6" w14:textId="77777777" w:rsidR="00B373BE" w:rsidRDefault="00B373BE" w:rsidP="00B373BE">
      <w:pPr>
        <w:pStyle w:val="DSWNormal"/>
      </w:pPr>
      <w:r w:rsidRPr="00B373BE">
        <w:t xml:space="preserve">When the On-Programme phase of the </w:t>
      </w:r>
      <w:r w:rsidR="004C4726">
        <w:t>a</w:t>
      </w:r>
      <w:r w:rsidRPr="00B373BE">
        <w:t xml:space="preserve">pprenticeship has been completed, any required Professional and Functional Skills qualifications have been achieved and the Apprenticeship Training Provider (ATP), Employer and Apprentice have agreed that the Apprentice has met the on-programme requirements of the standard, the apprentice moves into the End Point Assessment period.  </w:t>
      </w:r>
    </w:p>
    <w:p w14:paraId="24D14107" w14:textId="77777777" w:rsidR="002551CF" w:rsidRPr="00B373BE" w:rsidRDefault="002551CF" w:rsidP="00B373BE">
      <w:pPr>
        <w:pStyle w:val="DSWNormal"/>
      </w:pPr>
    </w:p>
    <w:p w14:paraId="0AB86B7C" w14:textId="77777777" w:rsidR="00B373BE" w:rsidRDefault="00B373BE" w:rsidP="00B373BE">
      <w:pPr>
        <w:pStyle w:val="DSWNormal"/>
      </w:pPr>
      <w:r w:rsidRPr="00B373BE">
        <w:t>Once the Apprentice has met the Gateway criteria, DSW in conjunction with the ATP, Employer and Apprentice will schedule in dates for each assessment in the standard. It should typically take no more than 3 months to complete this final assessment.</w:t>
      </w:r>
    </w:p>
    <w:p w14:paraId="60002187" w14:textId="77777777" w:rsidR="002551CF" w:rsidRPr="00B373BE" w:rsidRDefault="002551CF" w:rsidP="00B373BE">
      <w:pPr>
        <w:pStyle w:val="DSWNormal"/>
      </w:pPr>
    </w:p>
    <w:p w14:paraId="00131BB4" w14:textId="77777777" w:rsidR="00B373BE" w:rsidRPr="00B373BE" w:rsidRDefault="00B373BE" w:rsidP="00B373BE">
      <w:pPr>
        <w:pStyle w:val="DSWNormal"/>
      </w:pPr>
      <w:r w:rsidRPr="00B373BE">
        <w:t>During the End Point Assessment Phase, the Apprentice completes the required assessments with continued support from their Employer and ATP.</w:t>
      </w:r>
      <w:r w:rsidR="00173855">
        <w:t xml:space="preserve"> </w:t>
      </w:r>
      <w:r w:rsidRPr="00B373BE">
        <w:t>All assessments must be passed for the Apprentice to be deemed competent.</w:t>
      </w:r>
    </w:p>
    <w:p w14:paraId="781A6BD4" w14:textId="77777777" w:rsidR="00B373BE" w:rsidRPr="00B373BE" w:rsidRDefault="00B373BE" w:rsidP="00B373BE">
      <w:pPr>
        <w:pStyle w:val="DSWNormal"/>
      </w:pPr>
    </w:p>
    <w:p w14:paraId="28A7A100" w14:textId="77777777" w:rsidR="00B373BE" w:rsidRPr="00B373BE" w:rsidRDefault="00B373BE" w:rsidP="00B373BE">
      <w:pPr>
        <w:pStyle w:val="DSWNormal"/>
      </w:pPr>
      <w:r w:rsidRPr="00B373BE">
        <w:t xml:space="preserve">On successful completion of all End Point Assessment activities DSW will request the apprentice’s certificate from the ESFA. This be sent to the employer’s address marked for the attention for the </w:t>
      </w:r>
      <w:r w:rsidR="004C4726">
        <w:t>A</w:t>
      </w:r>
      <w:r w:rsidRPr="00B373BE">
        <w:t>pprentice.  It can take up to eight weeks for certificates to arrive.</w:t>
      </w:r>
    </w:p>
    <w:p w14:paraId="41D83D5D" w14:textId="77777777" w:rsidR="002551CF" w:rsidRDefault="002551CF">
      <w:pPr>
        <w:rPr>
          <w:rFonts w:ascii="Avenir LT Std 45 Book" w:hAnsi="Avenir LT Std 45 Book"/>
          <w:color w:val="4C4D4F"/>
          <w:sz w:val="20"/>
        </w:rPr>
      </w:pPr>
      <w:r>
        <w:br w:type="page"/>
      </w:r>
    </w:p>
    <w:p w14:paraId="1FB6F3C0" w14:textId="77777777" w:rsidR="002551CF" w:rsidRPr="002551CF" w:rsidRDefault="002551CF" w:rsidP="002551CF">
      <w:pPr>
        <w:pStyle w:val="Heading1"/>
      </w:pPr>
      <w:bookmarkStart w:id="3" w:name="_Toc88229961"/>
      <w:r w:rsidRPr="002551CF">
        <w:lastRenderedPageBreak/>
        <w:t>End Point Assessment Overview</w:t>
      </w:r>
      <w:bookmarkEnd w:id="3"/>
    </w:p>
    <w:p w14:paraId="48B1D3DB" w14:textId="77777777" w:rsidR="00513AE7" w:rsidRPr="00513AE7" w:rsidRDefault="00513AE7" w:rsidP="00513AE7">
      <w:pPr>
        <w:pStyle w:val="DSWNormal"/>
      </w:pPr>
      <w:r w:rsidRPr="00513AE7">
        <w:t xml:space="preserve">The EPA contains 2 assessments for the Level 3 HR Support Standard.  The Learning Outcomes which are assessed in each Assessment are detailed in the attached Learning Outcome Mapping document.  </w:t>
      </w:r>
    </w:p>
    <w:p w14:paraId="691960DB" w14:textId="77777777" w:rsidR="00B373BE" w:rsidRDefault="00B373BE" w:rsidP="002551CF">
      <w:pPr>
        <w:pStyle w:val="DSWNormal"/>
      </w:pPr>
    </w:p>
    <w:p w14:paraId="0DA5ABC5" w14:textId="33D8EFD3" w:rsidR="002551CF" w:rsidRDefault="003E79A1" w:rsidP="002551CF">
      <w:pPr>
        <w:pStyle w:val="DSWNormal"/>
      </w:pPr>
      <w:r w:rsidRPr="003E79A1">
        <w:t xml:space="preserve"> </w:t>
      </w:r>
      <w:bookmarkStart w:id="4" w:name="_MON_1698845392"/>
      <w:bookmarkEnd w:id="4"/>
      <w:r w:rsidR="00FA460B">
        <w:object w:dxaOrig="1538" w:dyaOrig="993" w14:anchorId="7EE1B4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5pt;height:49.5pt" o:ole="">
            <v:imagedata r:id="rId21" o:title=""/>
          </v:shape>
          <o:OLEObject Type="Embed" ProgID="Word.Document.12" ShapeID="_x0000_i1025" DrawAspect="Icon" ObjectID="_1793100059" r:id="rId22">
            <o:FieldCodes>\s</o:FieldCodes>
          </o:OLEObject>
        </w:object>
      </w:r>
    </w:p>
    <w:p w14:paraId="5854E661" w14:textId="4C170F59" w:rsidR="006177AC" w:rsidRDefault="006177AC" w:rsidP="002551CF">
      <w:pPr>
        <w:pStyle w:val="DSWNormal"/>
      </w:pPr>
    </w:p>
    <w:p w14:paraId="2BB4A9B1" w14:textId="3257E55D" w:rsidR="006177AC" w:rsidRDefault="006177AC" w:rsidP="006177AC">
      <w:pPr>
        <w:pStyle w:val="Heading2"/>
      </w:pPr>
      <w:r>
        <w:t>Project Plan</w:t>
      </w:r>
    </w:p>
    <w:p w14:paraId="7106E797" w14:textId="01E8A015" w:rsidR="006177AC" w:rsidRDefault="00CE1172" w:rsidP="006177AC">
      <w:pPr>
        <w:pStyle w:val="DSWNormal"/>
      </w:pPr>
      <w:r>
        <w:t xml:space="preserve">All apprentices are required to submit a project plan prior to starting any work on their project. The purpose of this is the lay the groundwork for the project so the apprentice, with support from the training provider and employer, can ensure it has the scope to cover off all of the learning outcomes and be completed within 3 months. </w:t>
      </w:r>
      <w:r w:rsidR="006B2B1D">
        <w:t xml:space="preserve">The maximum wordcount for the project plan is 1,000 words. </w:t>
      </w:r>
    </w:p>
    <w:p w14:paraId="68A3D1C6" w14:textId="6FB38041" w:rsidR="006B2B1D" w:rsidRDefault="006B2B1D" w:rsidP="006177AC">
      <w:pPr>
        <w:pStyle w:val="DSWNormal"/>
      </w:pPr>
    </w:p>
    <w:p w14:paraId="67C3182A" w14:textId="77777777" w:rsidR="008274F1" w:rsidRPr="00513AE7" w:rsidRDefault="008274F1" w:rsidP="008274F1">
      <w:pPr>
        <w:pStyle w:val="DSWNormal"/>
      </w:pPr>
      <w:r w:rsidRPr="00513AE7">
        <w:t xml:space="preserve">The apprentice can request to carry up to three of the learning outcomes which cannot be demonstrated through the consultative project due to the nature of the job role to the professional discussion. The request is made when the project title and scope are submitted to DSW for approval. </w:t>
      </w:r>
    </w:p>
    <w:p w14:paraId="3B40925C" w14:textId="373BB43C" w:rsidR="006B2B1D" w:rsidRDefault="006B2B1D" w:rsidP="006177AC">
      <w:pPr>
        <w:pStyle w:val="DSWNormal"/>
      </w:pPr>
    </w:p>
    <w:p w14:paraId="087E1FFE" w14:textId="5451E3E6" w:rsidR="006B2B1D" w:rsidRDefault="006B2B1D" w:rsidP="006177AC">
      <w:pPr>
        <w:pStyle w:val="DSWNormal"/>
      </w:pPr>
      <w:r>
        <w:t>Apprentices should use the below project plan template and submit it to DSW so the end point assessor can review it on the date agreed during the planning meeting. The end point assessor will provide feedback on the project plan within 5 working days. Once the project plan has been approved, the apprentice may start work on their project. The project plan template can be found below:</w:t>
      </w:r>
    </w:p>
    <w:p w14:paraId="64A0D715" w14:textId="09681A06" w:rsidR="006B2B1D" w:rsidRDefault="006B2B1D" w:rsidP="006177AC">
      <w:pPr>
        <w:pStyle w:val="DSWNormal"/>
      </w:pPr>
    </w:p>
    <w:bookmarkStart w:id="5" w:name="_MON_1698843039"/>
    <w:bookmarkEnd w:id="5"/>
    <w:p w14:paraId="79BB000A" w14:textId="5E8D6297" w:rsidR="006B2B1D" w:rsidRPr="006177AC" w:rsidRDefault="00E3715C" w:rsidP="006177AC">
      <w:pPr>
        <w:pStyle w:val="DSWNormal"/>
      </w:pPr>
      <w:r>
        <w:object w:dxaOrig="1538" w:dyaOrig="993" w14:anchorId="775B44D0">
          <v:shape id="_x0000_i1026" type="#_x0000_t75" style="width:77.5pt;height:49.5pt" o:ole="">
            <v:imagedata r:id="rId23" o:title=""/>
          </v:shape>
          <o:OLEObject Type="Embed" ProgID="Word.Document.12" ShapeID="_x0000_i1026" DrawAspect="Icon" ObjectID="_1793100060" r:id="rId24">
            <o:FieldCodes>\s</o:FieldCodes>
          </o:OLEObject>
        </w:object>
      </w:r>
    </w:p>
    <w:p w14:paraId="2D29FC30" w14:textId="77777777" w:rsidR="00513AE7" w:rsidRPr="00513AE7" w:rsidRDefault="00513AE7" w:rsidP="00513AE7">
      <w:pPr>
        <w:pStyle w:val="Heading2"/>
      </w:pPr>
      <w:r w:rsidRPr="00513AE7">
        <w:t>Consultative Project</w:t>
      </w:r>
    </w:p>
    <w:p w14:paraId="3EBC9661" w14:textId="77777777" w:rsidR="00513AE7" w:rsidRPr="00513AE7" w:rsidRDefault="00513AE7" w:rsidP="00513AE7">
      <w:pPr>
        <w:pStyle w:val="DSWNormal"/>
      </w:pPr>
      <w:r w:rsidRPr="00513AE7">
        <w:t xml:space="preserve">The consultative project will allow the apprentice to reflect on a real example of work done in their role. The project should be completed after Gateway and take a maximum of three months to complete. </w:t>
      </w:r>
    </w:p>
    <w:p w14:paraId="63E1D204" w14:textId="77777777" w:rsidR="00513AE7" w:rsidRPr="00513AE7" w:rsidRDefault="00513AE7" w:rsidP="00513AE7">
      <w:pPr>
        <w:pStyle w:val="DSWNormal"/>
      </w:pPr>
    </w:p>
    <w:p w14:paraId="6942C7EE" w14:textId="77777777" w:rsidR="00513AE7" w:rsidRPr="00513AE7" w:rsidRDefault="00513AE7" w:rsidP="00513AE7">
      <w:pPr>
        <w:pStyle w:val="DSWNormal"/>
      </w:pPr>
      <w:r w:rsidRPr="00513AE7">
        <w:t xml:space="preserve">The project should showcase how the apprentice used their acquired knowledge and skills to deliver the service required. Examples of typical projects might include: </w:t>
      </w:r>
    </w:p>
    <w:p w14:paraId="41FCE58E" w14:textId="77777777" w:rsidR="00513AE7" w:rsidRPr="00513AE7" w:rsidRDefault="00513AE7" w:rsidP="00513AE7">
      <w:pPr>
        <w:pStyle w:val="DSWNormal"/>
      </w:pPr>
    </w:p>
    <w:p w14:paraId="1DFF483D" w14:textId="77777777" w:rsidR="00513AE7" w:rsidRPr="0052311A" w:rsidRDefault="00513AE7" w:rsidP="00513AE7">
      <w:pPr>
        <w:pStyle w:val="DotBullet"/>
      </w:pPr>
      <w:r w:rsidRPr="0052311A">
        <w:t>Providing advice/guidance to a manager / team on a range of HR matters from recruitment through to retirement</w:t>
      </w:r>
    </w:p>
    <w:p w14:paraId="658302DB" w14:textId="54CD8B07" w:rsidR="00513AE7" w:rsidRPr="0052311A" w:rsidRDefault="00513AE7" w:rsidP="00513AE7">
      <w:pPr>
        <w:pStyle w:val="DotBullet"/>
      </w:pPr>
      <w:r w:rsidRPr="0052311A">
        <w:t xml:space="preserve">Taking a defined role in a larger project run by more senior members of the HR </w:t>
      </w:r>
      <w:r w:rsidR="00455B0F" w:rsidRPr="0052311A">
        <w:t>team.</w:t>
      </w:r>
      <w:r w:rsidRPr="0052311A">
        <w:t xml:space="preserve"> </w:t>
      </w:r>
    </w:p>
    <w:p w14:paraId="6E117C53" w14:textId="77777777" w:rsidR="00513AE7" w:rsidRPr="0052311A" w:rsidRDefault="00513AE7" w:rsidP="00513AE7">
      <w:pPr>
        <w:pStyle w:val="DotBullet"/>
      </w:pPr>
      <w:r w:rsidRPr="0052311A">
        <w:t>Carrying out analysis of HR information and producing recommendations for action.</w:t>
      </w:r>
    </w:p>
    <w:p w14:paraId="2FDB6427" w14:textId="77777777" w:rsidR="002551CF" w:rsidRDefault="002551CF" w:rsidP="002551CF">
      <w:pPr>
        <w:pStyle w:val="DotBullet"/>
        <w:numPr>
          <w:ilvl w:val="0"/>
          <w:numId w:val="0"/>
        </w:numPr>
      </w:pPr>
    </w:p>
    <w:p w14:paraId="0E9E0A82" w14:textId="0D4D4CD8" w:rsidR="009239E3" w:rsidRPr="00513AE7" w:rsidRDefault="009239E3" w:rsidP="009239E3">
      <w:pPr>
        <w:pStyle w:val="DSWNormal"/>
      </w:pPr>
      <w:bookmarkStart w:id="6" w:name="_Hlk15642113"/>
      <w:r w:rsidRPr="00513AE7">
        <w:t xml:space="preserve">The project </w:t>
      </w:r>
      <w:r w:rsidR="00C82427">
        <w:t>has a maximum wordcount of</w:t>
      </w:r>
      <w:r w:rsidR="00C82427" w:rsidRPr="00513AE7">
        <w:t xml:space="preserve"> </w:t>
      </w:r>
      <w:r w:rsidRPr="00513AE7">
        <w:t>be 3</w:t>
      </w:r>
      <w:r w:rsidR="006B2B1D">
        <w:t>,</w:t>
      </w:r>
      <w:r w:rsidRPr="00513AE7">
        <w:t>000 words +/- 10%</w:t>
      </w:r>
      <w:r w:rsidR="00C82427">
        <w:t>, anything above this will not be assessed</w:t>
      </w:r>
      <w:r w:rsidRPr="00513AE7">
        <w:t>. The word count does not include headings used within the body of the text.</w:t>
      </w:r>
      <w:r>
        <w:t xml:space="preserve">  Appendices and evidence, whether attached or embedded do not count towards the word count, these should be referenced within the main body of the report.  Where introductions and/or executive summaries are included</w:t>
      </w:r>
      <w:r w:rsidR="00F84851">
        <w:t>,</w:t>
      </w:r>
      <w:r>
        <w:t xml:space="preserve"> these will be included in the word count.</w:t>
      </w:r>
    </w:p>
    <w:p w14:paraId="6005C4A3" w14:textId="77777777" w:rsidR="00513AE7" w:rsidRPr="00513AE7" w:rsidRDefault="00513AE7" w:rsidP="00513AE7">
      <w:pPr>
        <w:pStyle w:val="DSWNormal"/>
      </w:pPr>
    </w:p>
    <w:bookmarkEnd w:id="6"/>
    <w:p w14:paraId="657DB5CE" w14:textId="77777777" w:rsidR="00513AE7" w:rsidRPr="00513AE7" w:rsidRDefault="00513AE7" w:rsidP="00513AE7">
      <w:pPr>
        <w:pStyle w:val="DSWNormal"/>
      </w:pPr>
    </w:p>
    <w:p w14:paraId="299A7254" w14:textId="77777777" w:rsidR="00513AE7" w:rsidRPr="00513AE7" w:rsidRDefault="00513AE7" w:rsidP="00513AE7">
      <w:pPr>
        <w:pStyle w:val="Heading3"/>
      </w:pPr>
      <w:r w:rsidRPr="00513AE7">
        <w:t xml:space="preserve">Completing the Consultative Project </w:t>
      </w:r>
    </w:p>
    <w:p w14:paraId="2520D27D" w14:textId="16AD5A95" w:rsidR="00513AE7" w:rsidRDefault="00513AE7" w:rsidP="00513AE7">
      <w:pPr>
        <w:pStyle w:val="DSWNormal"/>
      </w:pPr>
      <w:r w:rsidRPr="00513AE7">
        <w:t>The apprentice will need to complete the referencing table</w:t>
      </w:r>
      <w:r w:rsidR="009871EB">
        <w:t xml:space="preserve"> below, this should indi</w:t>
      </w:r>
      <w:r w:rsidR="009871EB" w:rsidRPr="00513AE7">
        <w:t>cate</w:t>
      </w:r>
      <w:r w:rsidRPr="00513AE7">
        <w:t xml:space="preserve"> which </w:t>
      </w:r>
      <w:r w:rsidR="009871EB">
        <w:t xml:space="preserve">pieces of evidence within the </w:t>
      </w:r>
      <w:r w:rsidRPr="00513AE7">
        <w:t xml:space="preserve">project </w:t>
      </w:r>
      <w:r w:rsidR="009871EB">
        <w:t xml:space="preserve">meets each of the </w:t>
      </w:r>
      <w:r w:rsidRPr="00513AE7">
        <w:t xml:space="preserve">learning outcomes. </w:t>
      </w:r>
    </w:p>
    <w:p w14:paraId="7737D44E" w14:textId="77777777" w:rsidR="00513AE7" w:rsidRPr="00513AE7" w:rsidRDefault="00513AE7" w:rsidP="00513AE7">
      <w:pPr>
        <w:pStyle w:val="DSWNormal"/>
      </w:pPr>
    </w:p>
    <w:bookmarkStart w:id="7" w:name="_MON_1793100049"/>
    <w:bookmarkEnd w:id="7"/>
    <w:p w14:paraId="33D8BECE" w14:textId="19A4AAAF" w:rsidR="00A715E0" w:rsidRDefault="00874B6B" w:rsidP="002551CF">
      <w:pPr>
        <w:pStyle w:val="DotBullet"/>
        <w:numPr>
          <w:ilvl w:val="0"/>
          <w:numId w:val="0"/>
        </w:numPr>
      </w:pPr>
      <w:r>
        <w:object w:dxaOrig="1041" w:dyaOrig="674" w14:anchorId="1D861DE9">
          <v:shape id="_x0000_i1030" type="#_x0000_t75" style="width:52pt;height:33.5pt" o:ole="">
            <v:imagedata r:id="rId25" o:title=""/>
          </v:shape>
          <o:OLEObject Type="Embed" ProgID="Excel.SheetMacroEnabled.12" ShapeID="_x0000_i1030" DrawAspect="Icon" ObjectID="_1793100061" r:id="rId26"/>
        </w:object>
      </w:r>
    </w:p>
    <w:p w14:paraId="77367AFC" w14:textId="77777777" w:rsidR="008A28A3" w:rsidRDefault="008A28A3" w:rsidP="002551CF">
      <w:pPr>
        <w:pStyle w:val="DotBullet"/>
        <w:numPr>
          <w:ilvl w:val="0"/>
          <w:numId w:val="0"/>
        </w:numPr>
      </w:pPr>
    </w:p>
    <w:p w14:paraId="7CE284E6" w14:textId="78B78E42" w:rsidR="00E64085" w:rsidRDefault="00513AE7" w:rsidP="00513AE7">
      <w:pPr>
        <w:pStyle w:val="DSWNormal"/>
      </w:pPr>
      <w:r w:rsidRPr="00513AE7">
        <w:t xml:space="preserve">Once the project has been completed, this should be sent to the EPAO for assessment against the standard. </w:t>
      </w:r>
      <w:r w:rsidR="00E64085">
        <w:t xml:space="preserve"> Following the assessment of the project, the apprentice will receive summative feedback on an assessment record. The professional discussion will take place within 2 weeks of the project being assessed and grade communicated. The professional discussion will not be able to take place un</w:t>
      </w:r>
      <w:r w:rsidR="002E5C31">
        <w:t>til</w:t>
      </w:r>
      <w:r w:rsidR="00E64085">
        <w:t xml:space="preserve"> the consultative project has successfully been passed. </w:t>
      </w:r>
    </w:p>
    <w:p w14:paraId="121FB7C2" w14:textId="77777777" w:rsidR="00E64085" w:rsidRPr="00513AE7" w:rsidRDefault="00E64085" w:rsidP="00513AE7">
      <w:pPr>
        <w:pStyle w:val="DSWNormal"/>
      </w:pPr>
    </w:p>
    <w:p w14:paraId="081D6D66" w14:textId="77777777" w:rsidR="00A715E0" w:rsidRPr="00D06958" w:rsidRDefault="00A715E0">
      <w:pPr>
        <w:pStyle w:val="Heading2"/>
      </w:pPr>
      <w:r w:rsidRPr="00D06958">
        <w:t xml:space="preserve">Professional Discussion </w:t>
      </w:r>
    </w:p>
    <w:p w14:paraId="6BFA9E85" w14:textId="0E001E5A" w:rsidR="00A715E0" w:rsidRDefault="00A715E0" w:rsidP="00A715E0">
      <w:pPr>
        <w:pStyle w:val="DSWNormal"/>
      </w:pPr>
      <w:r>
        <w:rPr>
          <w:color w:val="595959" w:themeColor="text1" w:themeTint="A6"/>
        </w:rPr>
        <w:t xml:space="preserve">The professional discussion is a structured interview </w:t>
      </w:r>
      <w:r w:rsidRPr="00482992">
        <w:t xml:space="preserve">between the apprentice and the Independent </w:t>
      </w:r>
      <w:r w:rsidR="00E64085">
        <w:t xml:space="preserve">End Point </w:t>
      </w:r>
      <w:r w:rsidRPr="00482992">
        <w:t xml:space="preserve">Assessor, to establish the apprentice’s understanding and application of </w:t>
      </w:r>
      <w:r>
        <w:t>knowledge ski</w:t>
      </w:r>
      <w:r w:rsidRPr="00482992">
        <w:t>lls and behaviours.</w:t>
      </w:r>
    </w:p>
    <w:p w14:paraId="08A04490" w14:textId="77777777" w:rsidR="00A715E0" w:rsidRDefault="00A715E0" w:rsidP="00A715E0">
      <w:pPr>
        <w:pStyle w:val="DSWNormal"/>
      </w:pPr>
    </w:p>
    <w:p w14:paraId="0772FFB0" w14:textId="77777777" w:rsidR="00A715E0" w:rsidRDefault="00A715E0" w:rsidP="00A715E0">
      <w:pPr>
        <w:pStyle w:val="DSWNormal"/>
      </w:pPr>
      <w:r w:rsidRPr="00CF2384">
        <w:t xml:space="preserve">The purpose of the </w:t>
      </w:r>
      <w:r>
        <w:t>discussion i</w:t>
      </w:r>
      <w:r w:rsidRPr="00CF2384">
        <w:t xml:space="preserve">s to: </w:t>
      </w:r>
    </w:p>
    <w:p w14:paraId="61C7BF54" w14:textId="77777777" w:rsidR="005E09DB" w:rsidRPr="005E09DB" w:rsidRDefault="005E09DB" w:rsidP="005E09DB">
      <w:pPr>
        <w:pStyle w:val="DotBullet"/>
      </w:pPr>
      <w:r w:rsidRPr="005E09DB">
        <w:t xml:space="preserve">To explore the 13 skills and behaviours areas of the standard </w:t>
      </w:r>
    </w:p>
    <w:p w14:paraId="4703E2CA" w14:textId="77777777" w:rsidR="005E09DB" w:rsidRPr="005E09DB" w:rsidRDefault="005E09DB" w:rsidP="005E09DB">
      <w:pPr>
        <w:pStyle w:val="DotBullet"/>
      </w:pPr>
      <w:r w:rsidRPr="005E09DB">
        <w:t xml:space="preserve">Build a cumulative picture of performance against the standard </w:t>
      </w:r>
    </w:p>
    <w:p w14:paraId="7B204116" w14:textId="167B332F" w:rsidR="005E09DB" w:rsidRPr="005E09DB" w:rsidRDefault="005E09DB" w:rsidP="005E09DB">
      <w:pPr>
        <w:pStyle w:val="DotBullet"/>
      </w:pPr>
      <w:r w:rsidRPr="005E09DB">
        <w:t xml:space="preserve">Cover off up to three criteria where there was no opportunity to evidence in the Consultative Project </w:t>
      </w:r>
      <w:r w:rsidR="00F84851">
        <w:t>(provided prior permission was agreed at the Project Proposal stage).</w:t>
      </w:r>
    </w:p>
    <w:p w14:paraId="1F6DE3CD" w14:textId="77777777" w:rsidR="00A715E0" w:rsidRDefault="00A715E0" w:rsidP="002551CF">
      <w:pPr>
        <w:pStyle w:val="DotBullet"/>
        <w:numPr>
          <w:ilvl w:val="0"/>
          <w:numId w:val="0"/>
        </w:numPr>
      </w:pPr>
    </w:p>
    <w:p w14:paraId="55C8FE39" w14:textId="77777777" w:rsidR="005E09DB" w:rsidRPr="005E09DB" w:rsidRDefault="005E09DB" w:rsidP="005E09DB">
      <w:pPr>
        <w:pStyle w:val="DSWNormal"/>
      </w:pPr>
      <w:r w:rsidRPr="005E09DB">
        <w:t xml:space="preserve">The discussion will take place in a suitable environment and will normally last between 60 and 75 minutes. The discussion will be against set criteria detailed in the </w:t>
      </w:r>
      <w:r w:rsidR="00A43FD6">
        <w:t>l</w:t>
      </w:r>
      <w:r w:rsidRPr="005E09DB">
        <w:t xml:space="preserve">earning </w:t>
      </w:r>
      <w:r w:rsidR="00A43FD6">
        <w:t>o</w:t>
      </w:r>
      <w:r w:rsidRPr="005E09DB">
        <w:t xml:space="preserve">utcomes document embedded in this </w:t>
      </w:r>
      <w:r w:rsidR="00541E93">
        <w:t>toolkit.</w:t>
      </w:r>
      <w:r w:rsidRPr="005E09DB">
        <w:t xml:space="preserve">    </w:t>
      </w:r>
    </w:p>
    <w:p w14:paraId="1ACDA6E1" w14:textId="77777777" w:rsidR="005E09DB" w:rsidRPr="005E09DB" w:rsidRDefault="005E09DB" w:rsidP="005E09DB">
      <w:pPr>
        <w:pStyle w:val="DSWNormal"/>
      </w:pPr>
    </w:p>
    <w:p w14:paraId="5E87B4DE" w14:textId="77777777" w:rsidR="005E09DB" w:rsidRPr="005E09DB" w:rsidRDefault="005E09DB" w:rsidP="005E09DB">
      <w:pPr>
        <w:pStyle w:val="DSWNormal"/>
      </w:pPr>
      <w:r w:rsidRPr="005E09DB">
        <w:t>The apprentice may bring notes into the interview for reference.</w:t>
      </w:r>
    </w:p>
    <w:p w14:paraId="17328C28" w14:textId="77777777" w:rsidR="005E09DB" w:rsidRPr="005E09DB" w:rsidRDefault="005E09DB" w:rsidP="005E09DB">
      <w:pPr>
        <w:pStyle w:val="DSWNormal"/>
      </w:pPr>
    </w:p>
    <w:p w14:paraId="09379667" w14:textId="0170AE9E" w:rsidR="005E09DB" w:rsidRDefault="005E09DB" w:rsidP="005E09DB">
      <w:pPr>
        <w:pStyle w:val="DSWNormal"/>
      </w:pPr>
      <w:r w:rsidRPr="005E09DB">
        <w:t xml:space="preserve">The </w:t>
      </w:r>
      <w:r w:rsidR="00F84851">
        <w:t>discussion</w:t>
      </w:r>
      <w:r w:rsidR="00F84851" w:rsidRPr="005E09DB">
        <w:t xml:space="preserve"> </w:t>
      </w:r>
      <w:r w:rsidRPr="005E09DB">
        <w:t xml:space="preserve">will be completed remotely using technology that allows you to see and speak to your assessor. Your training provider will ensure that you are given the support you need so that you are comfortable with the technology to be used ahead of the </w:t>
      </w:r>
      <w:r w:rsidR="00F84851">
        <w:t>discussion</w:t>
      </w:r>
      <w:r w:rsidRPr="005E09DB">
        <w:t xml:space="preserve">. </w:t>
      </w:r>
    </w:p>
    <w:p w14:paraId="6F6F824F" w14:textId="3EFE212E" w:rsidR="00C82427" w:rsidRDefault="00C82427" w:rsidP="005E09DB">
      <w:pPr>
        <w:pStyle w:val="DSWNormal"/>
      </w:pPr>
    </w:p>
    <w:p w14:paraId="364BB974" w14:textId="7CA8E68A" w:rsidR="00C82427" w:rsidRPr="005E09DB" w:rsidRDefault="00C82427" w:rsidP="005E09DB">
      <w:pPr>
        <w:pStyle w:val="DSWNormal"/>
      </w:pPr>
      <w:r>
        <w:t xml:space="preserve">The grade for the professional discussion and overall grade for the apprenticeship will be communication within 5 working days of the discussion taking place. Summative feedback on the professional discussion will be provided on an assessment record. </w:t>
      </w:r>
    </w:p>
    <w:p w14:paraId="3491A5EA" w14:textId="77777777" w:rsidR="00A715E0" w:rsidRDefault="00A715E0" w:rsidP="00A715E0">
      <w:pPr>
        <w:pStyle w:val="Heading1"/>
        <w:rPr>
          <w:bCs/>
        </w:rPr>
      </w:pPr>
      <w:bookmarkStart w:id="8" w:name="_Toc88229962"/>
      <w:r w:rsidRPr="00A715E0">
        <w:rPr>
          <w:bCs/>
        </w:rPr>
        <w:t>Grading</w:t>
      </w:r>
      <w:bookmarkEnd w:id="8"/>
    </w:p>
    <w:p w14:paraId="5296DA33" w14:textId="24F37C58" w:rsidR="005E09DB" w:rsidRDefault="005E09DB" w:rsidP="005E09DB">
      <w:pPr>
        <w:pStyle w:val="DSWNormal"/>
      </w:pPr>
      <w:r w:rsidRPr="005E09DB">
        <w:t xml:space="preserve">There are two graded assessment methods, a Consultative </w:t>
      </w:r>
      <w:r w:rsidR="00455B0F" w:rsidRPr="005E09DB">
        <w:t>Project,</w:t>
      </w:r>
      <w:r w:rsidRPr="005E09DB">
        <w:t xml:space="preserve"> and Professional Discussion</w:t>
      </w:r>
    </w:p>
    <w:p w14:paraId="003DA85A" w14:textId="77777777" w:rsidR="005E09DB" w:rsidRDefault="005E09DB" w:rsidP="005E09DB">
      <w:pPr>
        <w:pStyle w:val="DSWNormal"/>
      </w:pPr>
    </w:p>
    <w:p w14:paraId="587045A8" w14:textId="77777777" w:rsidR="005E09DB" w:rsidRPr="005E09DB" w:rsidRDefault="005E09DB" w:rsidP="005E09DB">
      <w:pPr>
        <w:pStyle w:val="DSWNormal"/>
        <w:numPr>
          <w:ilvl w:val="0"/>
          <w:numId w:val="22"/>
        </w:numPr>
      </w:pPr>
      <w:r w:rsidRPr="005E09DB">
        <w:t>A minimum of a pass must be obtained in both methods to achieve an overall pass grade</w:t>
      </w:r>
    </w:p>
    <w:p w14:paraId="662D2A61" w14:textId="77777777" w:rsidR="005E09DB" w:rsidRPr="005E09DB" w:rsidRDefault="005E09DB" w:rsidP="005E09DB">
      <w:pPr>
        <w:pStyle w:val="DSWNormal"/>
        <w:numPr>
          <w:ilvl w:val="0"/>
          <w:numId w:val="22"/>
        </w:numPr>
      </w:pPr>
      <w:r w:rsidRPr="005E09DB">
        <w:t>A distinction must be achieved in both methods to achieve an overall distinction grade</w:t>
      </w:r>
    </w:p>
    <w:p w14:paraId="6DBFA620" w14:textId="77777777" w:rsidR="005E09DB" w:rsidRPr="005E09DB" w:rsidRDefault="005E09DB" w:rsidP="005E09DB">
      <w:pPr>
        <w:pStyle w:val="DSWNormal"/>
        <w:numPr>
          <w:ilvl w:val="0"/>
          <w:numId w:val="22"/>
        </w:numPr>
      </w:pPr>
      <w:r w:rsidRPr="005E09DB">
        <w:t>The maximum grade for any apprentice who has undertaken a resit or retake is a Pass.</w:t>
      </w:r>
    </w:p>
    <w:p w14:paraId="6C550020" w14:textId="77777777" w:rsidR="00A715E0" w:rsidRDefault="00A715E0" w:rsidP="00A715E0">
      <w:pPr>
        <w:pStyle w:val="DSWNormal"/>
      </w:pPr>
    </w:p>
    <w:p w14:paraId="13F2B80D" w14:textId="77777777" w:rsidR="005E09DB" w:rsidRPr="005E09DB" w:rsidRDefault="005E09DB" w:rsidP="005E09DB">
      <w:pPr>
        <w:pStyle w:val="DSWNormal"/>
      </w:pPr>
      <w:r w:rsidRPr="005E09DB">
        <w:t>Each Assessment method is graded either a Distinction, Pass or Fail based on the following criteria.</w:t>
      </w:r>
    </w:p>
    <w:p w14:paraId="618B77E7" w14:textId="77777777" w:rsidR="00A715E0" w:rsidRDefault="00A715E0" w:rsidP="00A715E0">
      <w:pPr>
        <w:pStyle w:val="DSWNormal"/>
      </w:pPr>
    </w:p>
    <w:tbl>
      <w:tblPr>
        <w:tblStyle w:val="Style1"/>
        <w:tblW w:w="4345" w:type="dxa"/>
        <w:jc w:val="center"/>
        <w:tblLook w:val="04A0" w:firstRow="1" w:lastRow="0" w:firstColumn="1" w:lastColumn="0" w:noHBand="0" w:noVBand="1"/>
      </w:tblPr>
      <w:tblGrid>
        <w:gridCol w:w="993"/>
        <w:gridCol w:w="1340"/>
        <w:gridCol w:w="1006"/>
        <w:gridCol w:w="1006"/>
      </w:tblGrid>
      <w:tr w:rsidR="005E09DB" w14:paraId="14494A15" w14:textId="77777777" w:rsidTr="002E5C31">
        <w:trPr>
          <w:cnfStyle w:val="100000000000" w:firstRow="1" w:lastRow="0" w:firstColumn="0" w:lastColumn="0" w:oddVBand="0" w:evenVBand="0" w:oddHBand="0" w:evenHBand="0" w:firstRowFirstColumn="0" w:firstRowLastColumn="0" w:lastRowFirstColumn="0" w:lastRowLastColumn="0"/>
          <w:trHeight w:val="454"/>
          <w:jc w:val="center"/>
        </w:trPr>
        <w:tc>
          <w:tcPr>
            <w:tcW w:w="993" w:type="dxa"/>
          </w:tcPr>
          <w:p w14:paraId="3E83C710" w14:textId="77777777" w:rsidR="005E09DB" w:rsidRDefault="005E09DB" w:rsidP="00617036">
            <w:r>
              <w:t>Grade</w:t>
            </w:r>
          </w:p>
        </w:tc>
        <w:tc>
          <w:tcPr>
            <w:tcW w:w="1340" w:type="dxa"/>
          </w:tcPr>
          <w:p w14:paraId="60788B19" w14:textId="77777777" w:rsidR="005E09DB" w:rsidRDefault="005E09DB" w:rsidP="00617036">
            <w:r>
              <w:t>Distinction</w:t>
            </w:r>
          </w:p>
        </w:tc>
        <w:tc>
          <w:tcPr>
            <w:tcW w:w="1006" w:type="dxa"/>
          </w:tcPr>
          <w:p w14:paraId="0B7D3991" w14:textId="77777777" w:rsidR="005E09DB" w:rsidRDefault="005E09DB" w:rsidP="00617036">
            <w:r>
              <w:t>Pass</w:t>
            </w:r>
          </w:p>
        </w:tc>
        <w:tc>
          <w:tcPr>
            <w:tcW w:w="1006" w:type="dxa"/>
          </w:tcPr>
          <w:p w14:paraId="5E163056" w14:textId="77777777" w:rsidR="005E09DB" w:rsidRDefault="005E09DB" w:rsidP="00617036">
            <w:r>
              <w:t>Fail</w:t>
            </w:r>
          </w:p>
        </w:tc>
      </w:tr>
      <w:tr w:rsidR="005E09DB" w14:paraId="4E13423D" w14:textId="77777777" w:rsidTr="002E5C31">
        <w:trPr>
          <w:cnfStyle w:val="000000100000" w:firstRow="0" w:lastRow="0" w:firstColumn="0" w:lastColumn="0" w:oddVBand="0" w:evenVBand="0" w:oddHBand="1" w:evenHBand="0" w:firstRowFirstColumn="0" w:firstRowLastColumn="0" w:lastRowFirstColumn="0" w:lastRowLastColumn="0"/>
          <w:trHeight w:val="340"/>
          <w:jc w:val="center"/>
        </w:trPr>
        <w:tc>
          <w:tcPr>
            <w:tcW w:w="993" w:type="dxa"/>
          </w:tcPr>
          <w:p w14:paraId="5AABBE40" w14:textId="77777777" w:rsidR="005E09DB" w:rsidRDefault="005E09DB" w:rsidP="002E5C31">
            <w:pPr>
              <w:jc w:val="center"/>
            </w:pPr>
            <w:r>
              <w:t>Score</w:t>
            </w:r>
          </w:p>
        </w:tc>
        <w:tc>
          <w:tcPr>
            <w:tcW w:w="1340" w:type="dxa"/>
          </w:tcPr>
          <w:p w14:paraId="09AE870D" w14:textId="77777777" w:rsidR="005E09DB" w:rsidRDefault="005E09DB" w:rsidP="002E5C31">
            <w:pPr>
              <w:jc w:val="center"/>
            </w:pPr>
            <w:r>
              <w:t>85% +</w:t>
            </w:r>
          </w:p>
        </w:tc>
        <w:tc>
          <w:tcPr>
            <w:tcW w:w="1006" w:type="dxa"/>
          </w:tcPr>
          <w:p w14:paraId="077FC37C" w14:textId="77777777" w:rsidR="005E09DB" w:rsidRDefault="005E09DB" w:rsidP="002E5C31">
            <w:pPr>
              <w:jc w:val="center"/>
            </w:pPr>
            <w:r>
              <w:t>60-84%</w:t>
            </w:r>
          </w:p>
        </w:tc>
        <w:tc>
          <w:tcPr>
            <w:tcW w:w="1006" w:type="dxa"/>
          </w:tcPr>
          <w:p w14:paraId="4B7B23A5" w14:textId="77777777" w:rsidR="005E09DB" w:rsidRDefault="005E09DB" w:rsidP="002E5C31">
            <w:pPr>
              <w:jc w:val="center"/>
            </w:pPr>
            <w:r>
              <w:t>&lt;60%</w:t>
            </w:r>
          </w:p>
        </w:tc>
      </w:tr>
    </w:tbl>
    <w:p w14:paraId="53E0FB12" w14:textId="77777777" w:rsidR="00A715E0" w:rsidRDefault="00A715E0" w:rsidP="00A715E0">
      <w:pPr>
        <w:pStyle w:val="DSWNormal"/>
      </w:pPr>
    </w:p>
    <w:p w14:paraId="790CC45E" w14:textId="6551CA85" w:rsidR="005E09DB" w:rsidRDefault="005E09DB" w:rsidP="005E09DB">
      <w:pPr>
        <w:pStyle w:val="DSWNormal"/>
      </w:pPr>
      <w:r w:rsidRPr="005E09DB">
        <w:t>In each Assessment Method, 16% of the overall marks for the assessment are awarded against the distinction criteria the remaining 84% are awarded against the Pass Learning Outcomes which are being assessed in that assessment.</w:t>
      </w:r>
    </w:p>
    <w:p w14:paraId="0DD34548" w14:textId="7D15A362" w:rsidR="00C82427" w:rsidRDefault="00C82427" w:rsidP="005E09DB">
      <w:pPr>
        <w:pStyle w:val="DSWNormal"/>
      </w:pPr>
    </w:p>
    <w:p w14:paraId="4229EAB3" w14:textId="6565AB07" w:rsidR="00C82427" w:rsidRPr="005E09DB" w:rsidRDefault="00C82427" w:rsidP="005E09DB">
      <w:pPr>
        <w:pStyle w:val="DSWNormal"/>
      </w:pPr>
      <w:r>
        <w:t xml:space="preserve">If an apprentice </w:t>
      </w:r>
      <w:r w:rsidR="001C33C0">
        <w:t xml:space="preserve">fails the consultative project and/or professional discussion, the maximum overall grade available is a pass. </w:t>
      </w:r>
    </w:p>
    <w:p w14:paraId="79D63A63" w14:textId="77777777" w:rsidR="005E09DB" w:rsidRPr="005E09DB" w:rsidRDefault="005E09DB" w:rsidP="005E09DB">
      <w:pPr>
        <w:pStyle w:val="DSWNormal"/>
      </w:pPr>
    </w:p>
    <w:p w14:paraId="2E8F04A5" w14:textId="77777777" w:rsidR="005E09DB" w:rsidRDefault="005E09DB" w:rsidP="005E09DB">
      <w:pPr>
        <w:pStyle w:val="DSWNormal"/>
      </w:pPr>
    </w:p>
    <w:tbl>
      <w:tblPr>
        <w:tblStyle w:val="Style1"/>
        <w:tblW w:w="8647" w:type="dxa"/>
        <w:tblLayout w:type="fixed"/>
        <w:tblLook w:val="04A0" w:firstRow="1" w:lastRow="0" w:firstColumn="1" w:lastColumn="0" w:noHBand="0" w:noVBand="1"/>
      </w:tblPr>
      <w:tblGrid>
        <w:gridCol w:w="1418"/>
        <w:gridCol w:w="2410"/>
        <w:gridCol w:w="2551"/>
        <w:gridCol w:w="2268"/>
      </w:tblGrid>
      <w:tr w:rsidR="005E09DB" w14:paraId="5AFAEF62" w14:textId="77777777" w:rsidTr="00581C5C">
        <w:trPr>
          <w:cnfStyle w:val="100000000000" w:firstRow="1" w:lastRow="0" w:firstColumn="0" w:lastColumn="0" w:oddVBand="0" w:evenVBand="0" w:oddHBand="0" w:evenHBand="0" w:firstRowFirstColumn="0" w:firstRowLastColumn="0" w:lastRowFirstColumn="0" w:lastRowLastColumn="0"/>
          <w:trHeight w:val="454"/>
        </w:trPr>
        <w:tc>
          <w:tcPr>
            <w:tcW w:w="1418" w:type="dxa"/>
          </w:tcPr>
          <w:p w14:paraId="3FB1F7D2" w14:textId="77777777" w:rsidR="005E09DB" w:rsidRDefault="005E09DB" w:rsidP="00617036">
            <w:r>
              <w:t>End Point Element</w:t>
            </w:r>
          </w:p>
        </w:tc>
        <w:tc>
          <w:tcPr>
            <w:tcW w:w="2410" w:type="dxa"/>
          </w:tcPr>
          <w:p w14:paraId="297D10E0" w14:textId="77777777" w:rsidR="005E09DB" w:rsidRDefault="005E09DB" w:rsidP="00617036">
            <w:r>
              <w:t>Distinction Criteria</w:t>
            </w:r>
          </w:p>
        </w:tc>
        <w:tc>
          <w:tcPr>
            <w:tcW w:w="2551" w:type="dxa"/>
          </w:tcPr>
          <w:p w14:paraId="3DFD3632" w14:textId="77777777" w:rsidR="005E09DB" w:rsidRDefault="005E09DB" w:rsidP="00617036">
            <w:r>
              <w:t>Pass Criteria</w:t>
            </w:r>
          </w:p>
        </w:tc>
        <w:tc>
          <w:tcPr>
            <w:tcW w:w="2268" w:type="dxa"/>
          </w:tcPr>
          <w:p w14:paraId="3614E751" w14:textId="77777777" w:rsidR="005E09DB" w:rsidRDefault="005E09DB" w:rsidP="00617036">
            <w:r>
              <w:t>Fail Criteria</w:t>
            </w:r>
          </w:p>
        </w:tc>
      </w:tr>
      <w:tr w:rsidR="005E09DB" w14:paraId="4379CB3B" w14:textId="77777777" w:rsidTr="00581C5C">
        <w:trPr>
          <w:cnfStyle w:val="000000100000" w:firstRow="0" w:lastRow="0" w:firstColumn="0" w:lastColumn="0" w:oddVBand="0" w:evenVBand="0" w:oddHBand="1" w:evenHBand="0" w:firstRowFirstColumn="0" w:firstRowLastColumn="0" w:lastRowFirstColumn="0" w:lastRowLastColumn="0"/>
          <w:trHeight w:val="340"/>
        </w:trPr>
        <w:tc>
          <w:tcPr>
            <w:tcW w:w="1418" w:type="dxa"/>
            <w:vAlign w:val="top"/>
          </w:tcPr>
          <w:p w14:paraId="67BE5E16" w14:textId="77777777" w:rsidR="005E09DB" w:rsidRDefault="005E09DB" w:rsidP="005E09DB">
            <w:pPr>
              <w:pStyle w:val="DSWNormal"/>
            </w:pPr>
            <w:r w:rsidRPr="007E3FE1">
              <w:t>Consultative Project</w:t>
            </w:r>
          </w:p>
          <w:p w14:paraId="0D2C69E2" w14:textId="77777777" w:rsidR="005E09DB" w:rsidRPr="007E3FE1" w:rsidRDefault="005E09DB" w:rsidP="005E09DB">
            <w:pPr>
              <w:pStyle w:val="DSWNormal"/>
            </w:pPr>
            <w:r w:rsidRPr="007E3FE1">
              <w:t>(100</w:t>
            </w:r>
            <w:r>
              <w:t xml:space="preserve"> </w:t>
            </w:r>
            <w:r w:rsidRPr="007E3FE1">
              <w:t>marks)</w:t>
            </w:r>
          </w:p>
        </w:tc>
        <w:tc>
          <w:tcPr>
            <w:tcW w:w="2410" w:type="dxa"/>
            <w:vAlign w:val="top"/>
          </w:tcPr>
          <w:p w14:paraId="7BE6A830" w14:textId="77777777" w:rsidR="005E09DB" w:rsidRPr="005F33E6" w:rsidRDefault="005E09DB" w:rsidP="005E09DB">
            <w:pPr>
              <w:pStyle w:val="DSWNormal"/>
              <w:jc w:val="left"/>
            </w:pPr>
            <w:r w:rsidRPr="005F33E6">
              <w:t>Score 85 and above</w:t>
            </w:r>
          </w:p>
          <w:p w14:paraId="5ACF3644" w14:textId="77777777" w:rsidR="005E09DB" w:rsidRPr="005F33E6" w:rsidRDefault="005E09DB" w:rsidP="005E09DB">
            <w:pPr>
              <w:pStyle w:val="DSWNormal"/>
              <w:jc w:val="left"/>
            </w:pPr>
            <w:r w:rsidRPr="005F33E6">
              <w:t>In addition to the Pass</w:t>
            </w:r>
          </w:p>
          <w:p w14:paraId="5A61C038" w14:textId="77777777" w:rsidR="005E09DB" w:rsidRDefault="005E09DB" w:rsidP="00541E93">
            <w:pPr>
              <w:pStyle w:val="DSWNormal"/>
              <w:jc w:val="left"/>
            </w:pPr>
            <w:r w:rsidRPr="005F33E6">
              <w:t>criteria:</w:t>
            </w:r>
          </w:p>
          <w:p w14:paraId="7318054C" w14:textId="77777777" w:rsidR="005E09DB" w:rsidRPr="007E3FE1" w:rsidRDefault="005E09DB" w:rsidP="005E09DB">
            <w:pPr>
              <w:pStyle w:val="DotBullet"/>
              <w:jc w:val="left"/>
            </w:pPr>
            <w:r w:rsidRPr="005F33E6">
              <w:t>Demonstrating insight</w:t>
            </w:r>
            <w:r>
              <w:t xml:space="preserve"> </w:t>
            </w:r>
            <w:r w:rsidRPr="007E3FE1">
              <w:t>into the issues facing</w:t>
            </w:r>
            <w:r>
              <w:t xml:space="preserve"> </w:t>
            </w:r>
            <w:r w:rsidRPr="007E3FE1">
              <w:t>the business</w:t>
            </w:r>
          </w:p>
          <w:p w14:paraId="7B903675" w14:textId="77777777" w:rsidR="005E09DB" w:rsidRPr="007E3FE1" w:rsidRDefault="005E09DB" w:rsidP="005E09DB">
            <w:pPr>
              <w:pStyle w:val="DotBullet"/>
              <w:jc w:val="left"/>
            </w:pPr>
            <w:r w:rsidRPr="005F33E6">
              <w:t>Meeting challenging</w:t>
            </w:r>
            <w:r>
              <w:t xml:space="preserve"> </w:t>
            </w:r>
            <w:r w:rsidRPr="007E3FE1">
              <w:t>customer needs and</w:t>
            </w:r>
            <w:r>
              <w:t xml:space="preserve"> </w:t>
            </w:r>
            <w:r w:rsidRPr="007E3FE1">
              <w:t>delivering</w:t>
            </w:r>
            <w:r>
              <w:t xml:space="preserve"> </w:t>
            </w:r>
            <w:r w:rsidRPr="007E3FE1">
              <w:t>appropriate</w:t>
            </w:r>
            <w:r>
              <w:t xml:space="preserve"> </w:t>
            </w:r>
            <w:r w:rsidRPr="007E3FE1">
              <w:t>HR advice / guidance</w:t>
            </w:r>
          </w:p>
          <w:p w14:paraId="66861E76" w14:textId="77777777" w:rsidR="005E09DB" w:rsidRDefault="005E09DB" w:rsidP="005E09DB">
            <w:pPr>
              <w:pStyle w:val="DotBullet"/>
              <w:jc w:val="left"/>
            </w:pPr>
            <w:r>
              <w:t>T</w:t>
            </w:r>
            <w:r w:rsidRPr="005F33E6">
              <w:t>aking personal</w:t>
            </w:r>
            <w:r>
              <w:t xml:space="preserve"> </w:t>
            </w:r>
            <w:r w:rsidRPr="007E3FE1">
              <w:t>initiative to</w:t>
            </w:r>
            <w:r>
              <w:t xml:space="preserve"> </w:t>
            </w:r>
            <w:r w:rsidRPr="007E3FE1">
              <w:t>consistently exceed</w:t>
            </w:r>
            <w:r>
              <w:t xml:space="preserve"> </w:t>
            </w:r>
            <w:r w:rsidRPr="007E3FE1">
              <w:t>required standards</w:t>
            </w:r>
            <w:r>
              <w:t xml:space="preserve"> </w:t>
            </w:r>
            <w:r w:rsidRPr="007E3FE1">
              <w:t>and targets</w:t>
            </w:r>
          </w:p>
        </w:tc>
        <w:tc>
          <w:tcPr>
            <w:tcW w:w="2551" w:type="dxa"/>
            <w:vAlign w:val="top"/>
          </w:tcPr>
          <w:p w14:paraId="424B8DBA" w14:textId="77777777" w:rsidR="005E09DB" w:rsidRPr="00B61D5A"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Score 60 to 84</w:t>
            </w:r>
          </w:p>
          <w:p w14:paraId="6788F1E2" w14:textId="77777777" w:rsidR="005E09DB" w:rsidRPr="00B61D5A"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 xml:space="preserve">Using </w:t>
            </w:r>
            <w:r>
              <w:rPr>
                <w:rFonts w:ascii="Avenir LT Std 45 Book" w:eastAsia="Avenir LT Std 45 Book" w:hAnsi="Avenir LT Std 45 Book" w:cs="Avenir LT Std 45 Book"/>
                <w:color w:val="595959" w:themeColor="text1" w:themeTint="A6"/>
              </w:rPr>
              <w:t>the learning outcomes</w:t>
            </w:r>
            <w:r w:rsidRPr="00B61D5A">
              <w:rPr>
                <w:rFonts w:ascii="Avenir LT Std 45 Book" w:eastAsia="Avenir LT Std 45 Book" w:hAnsi="Avenir LT Std 45 Book" w:cs="Avenir LT Std 45 Book"/>
                <w:color w:val="595959" w:themeColor="text1" w:themeTint="A6"/>
              </w:rPr>
              <w:t>, provides</w:t>
            </w:r>
          </w:p>
          <w:p w14:paraId="0BB458BA" w14:textId="77777777" w:rsidR="005E09DB" w:rsidRPr="00B61D5A"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evidence of the required</w:t>
            </w:r>
          </w:p>
          <w:p w14:paraId="20BC8115" w14:textId="77777777" w:rsidR="005E09DB"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knowledge and skills with</w:t>
            </w:r>
            <w:r w:rsidR="00541E93">
              <w:rPr>
                <w:rFonts w:ascii="Avenir LT Std 45 Book" w:eastAsia="Avenir LT Std 45 Book" w:hAnsi="Avenir LT Std 45 Book" w:cs="Avenir LT Std 45 Book"/>
                <w:color w:val="595959" w:themeColor="text1" w:themeTint="A6"/>
              </w:rPr>
              <w:t xml:space="preserve"> </w:t>
            </w:r>
            <w:r w:rsidRPr="00B61D5A">
              <w:rPr>
                <w:rFonts w:ascii="Avenir LT Std 45 Book" w:eastAsia="Avenir LT Std 45 Book" w:hAnsi="Avenir LT Std 45 Book" w:cs="Avenir LT Std 45 Book"/>
                <w:color w:val="595959" w:themeColor="text1" w:themeTint="A6"/>
              </w:rPr>
              <w:t>particular emphasis on:</w:t>
            </w:r>
          </w:p>
          <w:p w14:paraId="7AB0CE3A" w14:textId="77777777" w:rsidR="005E09DB" w:rsidRPr="007E3FE1" w:rsidRDefault="005E09DB" w:rsidP="005E09DB">
            <w:pPr>
              <w:pStyle w:val="DotBullet"/>
              <w:jc w:val="left"/>
            </w:pPr>
            <w:r w:rsidRPr="00B61D5A">
              <w:t>Understanding and</w:t>
            </w:r>
            <w:r>
              <w:t xml:space="preserve"> </w:t>
            </w:r>
            <w:r w:rsidRPr="007E3FE1">
              <w:t>application of HR</w:t>
            </w:r>
            <w:r>
              <w:t xml:space="preserve"> </w:t>
            </w:r>
            <w:r w:rsidRPr="007E3FE1">
              <w:t>legislation, policies and</w:t>
            </w:r>
            <w:r>
              <w:t xml:space="preserve"> </w:t>
            </w:r>
            <w:r w:rsidRPr="007E3FE1">
              <w:t>procedures relevant to</w:t>
            </w:r>
            <w:r>
              <w:t xml:space="preserve"> </w:t>
            </w:r>
            <w:r w:rsidRPr="007E3FE1">
              <w:t>their role</w:t>
            </w:r>
            <w:r>
              <w:t xml:space="preserve"> </w:t>
            </w:r>
          </w:p>
          <w:p w14:paraId="6BE491D6" w14:textId="77777777" w:rsidR="005E09DB" w:rsidRDefault="005E09DB" w:rsidP="005E09DB">
            <w:pPr>
              <w:pStyle w:val="DotBullet"/>
              <w:jc w:val="left"/>
            </w:pPr>
            <w:r w:rsidRPr="00B61D5A">
              <w:t>Developing a clear</w:t>
            </w:r>
            <w:r>
              <w:t xml:space="preserve"> </w:t>
            </w:r>
            <w:r w:rsidRPr="007E3FE1">
              <w:t>understanding the</w:t>
            </w:r>
            <w:r>
              <w:t xml:space="preserve"> </w:t>
            </w:r>
            <w:r w:rsidRPr="007E3FE1">
              <w:t>business situation</w:t>
            </w:r>
            <w:r>
              <w:t xml:space="preserve"> </w:t>
            </w:r>
            <w:r w:rsidRPr="007E3FE1">
              <w:t>through appropriate</w:t>
            </w:r>
            <w:r>
              <w:t xml:space="preserve"> </w:t>
            </w:r>
            <w:r w:rsidRPr="007E3FE1">
              <w:t>questioning and</w:t>
            </w:r>
            <w:r>
              <w:t xml:space="preserve"> </w:t>
            </w:r>
            <w:r w:rsidRPr="007E3FE1">
              <w:t>active</w:t>
            </w:r>
            <w:r>
              <w:t xml:space="preserve"> </w:t>
            </w:r>
            <w:r w:rsidRPr="007E3FE1">
              <w:t>listening</w:t>
            </w:r>
          </w:p>
          <w:p w14:paraId="3ABBA7DE" w14:textId="77777777" w:rsidR="005E09DB" w:rsidRDefault="005E09DB" w:rsidP="005E09DB">
            <w:pPr>
              <w:pStyle w:val="DotBullet"/>
              <w:jc w:val="left"/>
            </w:pPr>
            <w:r w:rsidRPr="00B61D5A">
              <w:t>Providing HR advice and</w:t>
            </w:r>
            <w:r>
              <w:t xml:space="preserve"> </w:t>
            </w:r>
            <w:r w:rsidRPr="007E3FE1">
              <w:t>guidance that are</w:t>
            </w:r>
            <w:r>
              <w:t xml:space="preserve"> </w:t>
            </w:r>
            <w:r w:rsidRPr="007E3FE1">
              <w:t>appropriate to the</w:t>
            </w:r>
            <w:r>
              <w:t xml:space="preserve"> </w:t>
            </w:r>
            <w:r w:rsidRPr="007E3FE1">
              <w:t>business context</w:t>
            </w:r>
          </w:p>
          <w:p w14:paraId="4C23C37E" w14:textId="77777777" w:rsidR="005E09DB" w:rsidRPr="007E3FE1" w:rsidRDefault="005E09DB" w:rsidP="005E09DB">
            <w:pPr>
              <w:pStyle w:val="DotBullet"/>
              <w:jc w:val="left"/>
            </w:pPr>
            <w:r w:rsidRPr="00B61D5A">
              <w:t>Building the skills of</w:t>
            </w:r>
            <w:r>
              <w:t xml:space="preserve"> </w:t>
            </w:r>
            <w:r w:rsidRPr="007E3FE1">
              <w:t>managers in dealing with HR matters</w:t>
            </w:r>
          </w:p>
        </w:tc>
        <w:tc>
          <w:tcPr>
            <w:tcW w:w="2268" w:type="dxa"/>
            <w:vAlign w:val="top"/>
          </w:tcPr>
          <w:p w14:paraId="130F9C6E" w14:textId="77777777" w:rsidR="005E09DB"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Score 59 or below</w:t>
            </w:r>
          </w:p>
          <w:p w14:paraId="58F0F1C4" w14:textId="77777777" w:rsidR="005E09DB" w:rsidRPr="00B61D5A"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p>
          <w:p w14:paraId="2E77C2D2" w14:textId="77777777" w:rsidR="005E09DB" w:rsidRDefault="005E09DB" w:rsidP="005E09DB">
            <w:pPr>
              <w:pStyle w:val="DotBullet"/>
              <w:jc w:val="left"/>
            </w:pPr>
            <w:r w:rsidRPr="00B61D5A">
              <w:t>Fails to provide</w:t>
            </w:r>
            <w:r>
              <w:t xml:space="preserve"> </w:t>
            </w:r>
            <w:r w:rsidRPr="007E3FE1">
              <w:t>evidence to meet</w:t>
            </w:r>
            <w:r>
              <w:t xml:space="preserve"> </w:t>
            </w:r>
            <w:r w:rsidRPr="007E3FE1">
              <w:t>all knowledge, skill</w:t>
            </w:r>
            <w:r>
              <w:t xml:space="preserve"> </w:t>
            </w:r>
            <w:r w:rsidRPr="007E3FE1">
              <w:t>and behaviour</w:t>
            </w:r>
            <w:r>
              <w:t xml:space="preserve"> </w:t>
            </w:r>
            <w:r w:rsidRPr="007E3FE1">
              <w:t>requirements as</w:t>
            </w:r>
            <w:r>
              <w:t xml:space="preserve"> </w:t>
            </w:r>
            <w:r w:rsidRPr="007E3FE1">
              <w:t>contained in</w:t>
            </w:r>
            <w:r>
              <w:t xml:space="preserve"> the learning outcomes</w:t>
            </w:r>
          </w:p>
        </w:tc>
      </w:tr>
      <w:tr w:rsidR="005E09DB" w14:paraId="1BE1E5DB" w14:textId="77777777" w:rsidTr="00581C5C">
        <w:trPr>
          <w:cnfStyle w:val="000000010000" w:firstRow="0" w:lastRow="0" w:firstColumn="0" w:lastColumn="0" w:oddVBand="0" w:evenVBand="0" w:oddHBand="0" w:evenHBand="1" w:firstRowFirstColumn="0" w:firstRowLastColumn="0" w:lastRowFirstColumn="0" w:lastRowLastColumn="0"/>
          <w:trHeight w:val="340"/>
        </w:trPr>
        <w:tc>
          <w:tcPr>
            <w:tcW w:w="1418" w:type="dxa"/>
            <w:vAlign w:val="top"/>
          </w:tcPr>
          <w:p w14:paraId="32766137" w14:textId="77777777" w:rsidR="005E09DB" w:rsidRDefault="005E09DB" w:rsidP="005E09DB">
            <w:pPr>
              <w:pStyle w:val="DSWNormal"/>
              <w:jc w:val="left"/>
            </w:pPr>
            <w:r w:rsidRPr="007E3FE1">
              <w:t>Professional Discussion</w:t>
            </w:r>
          </w:p>
          <w:p w14:paraId="027C391A" w14:textId="77777777" w:rsidR="005E09DB" w:rsidRDefault="005E09DB" w:rsidP="005E09DB">
            <w:pPr>
              <w:pStyle w:val="DSWNormal"/>
              <w:jc w:val="left"/>
            </w:pPr>
            <w:r w:rsidRPr="007E3FE1">
              <w:t>(100 marks)</w:t>
            </w:r>
          </w:p>
        </w:tc>
        <w:tc>
          <w:tcPr>
            <w:tcW w:w="2410" w:type="dxa"/>
            <w:vAlign w:val="top"/>
          </w:tcPr>
          <w:p w14:paraId="72A73DCF" w14:textId="77777777" w:rsidR="005E09DB" w:rsidRPr="005F33E6"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Score 85 and above</w:t>
            </w:r>
          </w:p>
          <w:p w14:paraId="14FB2437" w14:textId="77777777" w:rsidR="005E09DB" w:rsidRPr="005F33E6"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In addition to the Pass</w:t>
            </w:r>
          </w:p>
          <w:p w14:paraId="01A91FAF" w14:textId="77777777" w:rsidR="005E09DB"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criteria:</w:t>
            </w:r>
          </w:p>
          <w:p w14:paraId="50313DE9" w14:textId="77777777" w:rsidR="005E09DB" w:rsidRPr="005F33E6"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p>
          <w:p w14:paraId="0C20FC79" w14:textId="77777777" w:rsidR="005E09DB" w:rsidRPr="007E3FE1" w:rsidRDefault="005E09DB" w:rsidP="005E09DB">
            <w:pPr>
              <w:pStyle w:val="DotBullet"/>
              <w:jc w:val="left"/>
            </w:pPr>
            <w:r w:rsidRPr="005F33E6">
              <w:t>Communicating</w:t>
            </w:r>
            <w:r>
              <w:t xml:space="preserve"> </w:t>
            </w:r>
            <w:r w:rsidRPr="007E3FE1">
              <w:t>effectively with people</w:t>
            </w:r>
            <w:r>
              <w:t xml:space="preserve"> </w:t>
            </w:r>
            <w:r w:rsidRPr="007E3FE1">
              <w:t>above them in the</w:t>
            </w:r>
            <w:r>
              <w:t xml:space="preserve"> </w:t>
            </w:r>
            <w:r w:rsidRPr="007E3FE1">
              <w:t>organisation, up to</w:t>
            </w:r>
            <w:r>
              <w:t xml:space="preserve"> </w:t>
            </w:r>
            <w:r w:rsidRPr="007E3FE1">
              <w:t>senior management</w:t>
            </w:r>
          </w:p>
          <w:p w14:paraId="68827151" w14:textId="77777777" w:rsidR="005E09DB" w:rsidRPr="007E3FE1" w:rsidRDefault="005E09DB" w:rsidP="005E09DB">
            <w:pPr>
              <w:pStyle w:val="DotBullet"/>
              <w:jc w:val="left"/>
            </w:pPr>
            <w:r w:rsidRPr="005F33E6">
              <w:t>Working well and</w:t>
            </w:r>
            <w:r>
              <w:t xml:space="preserve"> </w:t>
            </w:r>
            <w:r w:rsidRPr="007E3FE1">
              <w:t>delivering results</w:t>
            </w:r>
            <w:r>
              <w:t xml:space="preserve"> </w:t>
            </w:r>
            <w:r w:rsidRPr="007E3FE1">
              <w:t>when under pressure</w:t>
            </w:r>
          </w:p>
          <w:p w14:paraId="6F421594" w14:textId="77777777" w:rsidR="005E09DB" w:rsidRDefault="005E09DB" w:rsidP="005E09DB">
            <w:pPr>
              <w:pStyle w:val="DotBullet"/>
              <w:jc w:val="left"/>
            </w:pPr>
            <w:r w:rsidRPr="005F33E6">
              <w:t>Taking a leadership</w:t>
            </w:r>
            <w:r>
              <w:t xml:space="preserve"> </w:t>
            </w:r>
            <w:r w:rsidRPr="007E3FE1">
              <w:t>role within their team</w:t>
            </w:r>
            <w:r>
              <w:t xml:space="preserve"> </w:t>
            </w:r>
            <w:r w:rsidRPr="007E3FE1">
              <w:t>when appropriate</w:t>
            </w:r>
          </w:p>
        </w:tc>
        <w:tc>
          <w:tcPr>
            <w:tcW w:w="2551" w:type="dxa"/>
            <w:vAlign w:val="top"/>
          </w:tcPr>
          <w:p w14:paraId="5542B0D9" w14:textId="77777777" w:rsidR="005E09DB" w:rsidRPr="005F33E6"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Score 60 to 84</w:t>
            </w:r>
          </w:p>
          <w:p w14:paraId="7A8745D4" w14:textId="77777777" w:rsidR="005E09DB" w:rsidRPr="005F33E6"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 xml:space="preserve">Using </w:t>
            </w:r>
            <w:r>
              <w:rPr>
                <w:rFonts w:ascii="Avenir LT Std 45 Book" w:eastAsia="Avenir LT Std 45 Book" w:hAnsi="Avenir LT Std 45 Book" w:cs="Avenir LT Std 45 Book"/>
                <w:color w:val="595959" w:themeColor="text1" w:themeTint="A6"/>
              </w:rPr>
              <w:t>the learning outcomes</w:t>
            </w:r>
            <w:r w:rsidRPr="005F33E6">
              <w:rPr>
                <w:rFonts w:ascii="Avenir LT Std 45 Book" w:eastAsia="Avenir LT Std 45 Book" w:hAnsi="Avenir LT Std 45 Book" w:cs="Avenir LT Std 45 Book"/>
                <w:color w:val="595959" w:themeColor="text1" w:themeTint="A6"/>
              </w:rPr>
              <w:t>,</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provides</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evidence of the required</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skills and behaviours with</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particular emphasis on:</w:t>
            </w:r>
          </w:p>
          <w:p w14:paraId="328EBD6B" w14:textId="77777777" w:rsidR="005E09DB" w:rsidRDefault="005E09DB" w:rsidP="005E09DB">
            <w:pPr>
              <w:pStyle w:val="BodyText"/>
              <w:numPr>
                <w:ilvl w:val="0"/>
                <w:numId w:val="23"/>
              </w:numPr>
              <w:spacing w:line="276" w:lineRule="auto"/>
              <w:ind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Demonstrating effective</w:t>
            </w:r>
            <w:r>
              <w:rPr>
                <w:rFonts w:ascii="Avenir LT Std 45 Book" w:eastAsia="Avenir LT Std 45 Book" w:hAnsi="Avenir LT Std 45 Book" w:cs="Avenir LT Std 45 Book"/>
                <w:color w:val="595959" w:themeColor="text1" w:themeTint="A6"/>
              </w:rPr>
              <w:t xml:space="preserve"> </w:t>
            </w:r>
            <w:r w:rsidRPr="00B61D5A">
              <w:rPr>
                <w:rFonts w:ascii="Avenir LT Std 45 Book" w:eastAsia="Avenir LT Std 45 Book" w:hAnsi="Avenir LT Std 45 Book" w:cs="Avenir LT Std 45 Book"/>
                <w:color w:val="595959" w:themeColor="text1" w:themeTint="A6"/>
              </w:rPr>
              <w:t>working relationships</w:t>
            </w:r>
            <w:r>
              <w:rPr>
                <w:rFonts w:ascii="Avenir LT Std 45 Book" w:eastAsia="Avenir LT Std 45 Book" w:hAnsi="Avenir LT Std 45 Book" w:cs="Avenir LT Std 45 Book"/>
                <w:color w:val="595959" w:themeColor="text1" w:themeTint="A6"/>
              </w:rPr>
              <w:t xml:space="preserve"> </w:t>
            </w:r>
            <w:r w:rsidRPr="00B61D5A">
              <w:rPr>
                <w:rFonts w:ascii="Avenir LT Std 45 Book" w:eastAsia="Avenir LT Std 45 Book" w:hAnsi="Avenir LT Std 45 Book" w:cs="Avenir LT Std 45 Book"/>
                <w:color w:val="595959" w:themeColor="text1" w:themeTint="A6"/>
              </w:rPr>
              <w:t>with customers</w:t>
            </w:r>
          </w:p>
          <w:p w14:paraId="29057ED3" w14:textId="77777777" w:rsidR="005E09DB" w:rsidRPr="00B61D5A" w:rsidRDefault="005E09DB" w:rsidP="005E09DB">
            <w:pPr>
              <w:pStyle w:val="BodyText"/>
              <w:numPr>
                <w:ilvl w:val="0"/>
                <w:numId w:val="23"/>
              </w:numPr>
              <w:spacing w:line="276" w:lineRule="auto"/>
              <w:ind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Showing how they have</w:t>
            </w:r>
            <w:r>
              <w:rPr>
                <w:rFonts w:ascii="Avenir LT Std 45 Book" w:eastAsia="Avenir LT Std 45 Book" w:hAnsi="Avenir LT Std 45 Book" w:cs="Avenir LT Std 45 Book"/>
                <w:color w:val="595959" w:themeColor="text1" w:themeTint="A6"/>
              </w:rPr>
              <w:t xml:space="preserve"> </w:t>
            </w:r>
            <w:r w:rsidRPr="00B61D5A">
              <w:rPr>
                <w:rFonts w:ascii="Avenir LT Std 45 Book" w:eastAsia="Avenir LT Std 45 Book" w:hAnsi="Avenir LT Std 45 Book" w:cs="Avenir LT Std 45 Book"/>
                <w:color w:val="595959" w:themeColor="text1" w:themeTint="A6"/>
              </w:rPr>
              <w:t>communicated</w:t>
            </w:r>
          </w:p>
          <w:p w14:paraId="52DF2D08" w14:textId="77777777" w:rsidR="005E09DB" w:rsidRPr="005F33E6" w:rsidRDefault="005E09DB" w:rsidP="005E09DB">
            <w:pPr>
              <w:pStyle w:val="BodyText"/>
              <w:spacing w:line="276" w:lineRule="auto"/>
              <w:ind w:left="360"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effectively, using a</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range</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of media, at all required</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levels of the organisation</w:t>
            </w:r>
          </w:p>
          <w:p w14:paraId="56CF7794" w14:textId="77777777" w:rsidR="005E09DB" w:rsidRPr="005F33E6" w:rsidRDefault="005E09DB" w:rsidP="005E09DB">
            <w:pPr>
              <w:pStyle w:val="BodyText"/>
              <w:spacing w:line="276" w:lineRule="auto"/>
              <w:ind w:left="360"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Supporting colleagues</w:t>
            </w:r>
          </w:p>
          <w:p w14:paraId="702B4347" w14:textId="77777777" w:rsidR="005E09DB" w:rsidRPr="005F33E6" w:rsidRDefault="005E09DB" w:rsidP="005E09DB">
            <w:pPr>
              <w:pStyle w:val="BodyText"/>
              <w:spacing w:line="276" w:lineRule="auto"/>
              <w:ind w:left="360"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and collaborating to</w:t>
            </w:r>
          </w:p>
          <w:p w14:paraId="46C0E4D1" w14:textId="77777777" w:rsidR="005E09DB" w:rsidRDefault="005E09DB" w:rsidP="005E09DB">
            <w:pPr>
              <w:pStyle w:val="BodyText"/>
              <w:spacing w:line="276" w:lineRule="auto"/>
              <w:ind w:left="360" w:right="88"/>
              <w:rPr>
                <w:rFonts w:ascii="Avenir LT Std 45 Book" w:eastAsia="Avenir LT Std 45 Book" w:hAnsi="Avenir LT Std 45 Book" w:cs="Avenir LT Std 45 Book"/>
                <w:color w:val="595959" w:themeColor="text1" w:themeTint="A6"/>
              </w:rPr>
            </w:pPr>
            <w:r w:rsidRPr="005F33E6">
              <w:rPr>
                <w:rFonts w:ascii="Avenir LT Std 45 Book" w:eastAsia="Avenir LT Std 45 Book" w:hAnsi="Avenir LT Std 45 Book" w:cs="Avenir LT Std 45 Book"/>
                <w:color w:val="595959" w:themeColor="text1" w:themeTint="A6"/>
              </w:rPr>
              <w:t>achieve results</w:t>
            </w:r>
          </w:p>
          <w:p w14:paraId="711700A9" w14:textId="77777777" w:rsidR="005E09DB" w:rsidRPr="00B61D5A" w:rsidRDefault="005E09DB" w:rsidP="005E09DB">
            <w:pPr>
              <w:pStyle w:val="BodyText"/>
              <w:numPr>
                <w:ilvl w:val="0"/>
                <w:numId w:val="23"/>
              </w:numPr>
              <w:spacing w:line="276" w:lineRule="auto"/>
              <w:ind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Supporting</w:t>
            </w:r>
            <w:r>
              <w:rPr>
                <w:rFonts w:ascii="Avenir LT Std 45 Book" w:eastAsia="Avenir LT Std 45 Book" w:hAnsi="Avenir LT Std 45 Book" w:cs="Avenir LT Std 45 Book"/>
                <w:color w:val="595959" w:themeColor="text1" w:themeTint="A6"/>
              </w:rPr>
              <w:t xml:space="preserve"> </w:t>
            </w:r>
            <w:r w:rsidRPr="00B61D5A">
              <w:rPr>
                <w:rFonts w:ascii="Avenir LT Std 45 Book" w:eastAsia="Avenir LT Std 45 Book" w:hAnsi="Avenir LT Std 45 Book" w:cs="Avenir LT Std 45 Book"/>
                <w:color w:val="595959" w:themeColor="text1" w:themeTint="A6"/>
              </w:rPr>
              <w:t>colleagues</w:t>
            </w:r>
          </w:p>
          <w:p w14:paraId="1A815253" w14:textId="77777777" w:rsidR="005E09DB" w:rsidRPr="00B61D5A" w:rsidRDefault="005E09DB" w:rsidP="005E09DB">
            <w:pPr>
              <w:pStyle w:val="BodyText"/>
              <w:spacing w:line="276" w:lineRule="auto"/>
              <w:ind w:left="360"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and collaborating to</w:t>
            </w:r>
          </w:p>
          <w:p w14:paraId="6E40089A" w14:textId="77777777" w:rsidR="005E09DB" w:rsidRDefault="005E09DB" w:rsidP="005E09DB">
            <w:pPr>
              <w:pStyle w:val="BodyText"/>
              <w:spacing w:line="276" w:lineRule="auto"/>
              <w:ind w:left="360"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t>achieve results</w:t>
            </w:r>
          </w:p>
          <w:p w14:paraId="2996DC9B" w14:textId="77777777" w:rsidR="005E09DB" w:rsidRPr="005F33E6" w:rsidRDefault="005E09DB" w:rsidP="005E09DB">
            <w:pPr>
              <w:pStyle w:val="BodyText"/>
              <w:numPr>
                <w:ilvl w:val="0"/>
                <w:numId w:val="23"/>
              </w:numPr>
              <w:spacing w:line="276" w:lineRule="auto"/>
              <w:ind w:right="88"/>
              <w:rPr>
                <w:rFonts w:ascii="Avenir LT Std 45 Book" w:eastAsia="Avenir LT Std 45 Book" w:hAnsi="Avenir LT Std 45 Book" w:cs="Avenir LT Std 45 Book"/>
                <w:color w:val="595959" w:themeColor="text1" w:themeTint="A6"/>
              </w:rPr>
            </w:pPr>
            <w:r>
              <w:rPr>
                <w:rFonts w:ascii="Avenir LT Std 45 Book" w:eastAsia="Avenir LT Std 45 Book" w:hAnsi="Avenir LT Std 45 Book" w:cs="Avenir LT Std 45 Book"/>
                <w:color w:val="595959" w:themeColor="text1" w:themeTint="A6"/>
              </w:rPr>
              <w:t>S</w:t>
            </w:r>
            <w:r w:rsidRPr="005F33E6">
              <w:rPr>
                <w:rFonts w:ascii="Avenir LT Std 45 Book" w:eastAsia="Avenir LT Std 45 Book" w:hAnsi="Avenir LT Std 45 Book" w:cs="Avenir LT Std 45 Book"/>
                <w:color w:val="595959" w:themeColor="text1" w:themeTint="A6"/>
              </w:rPr>
              <w:t>howing how they have</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developed themselves in</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the role and kept up to</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 xml:space="preserve">date </w:t>
            </w:r>
            <w:r w:rsidRPr="005F33E6">
              <w:rPr>
                <w:rFonts w:ascii="Avenir LT Std 45 Book" w:eastAsia="Avenir LT Std 45 Book" w:hAnsi="Avenir LT Std 45 Book" w:cs="Avenir LT Std 45 Book"/>
                <w:color w:val="595959" w:themeColor="text1" w:themeTint="A6"/>
              </w:rPr>
              <w:lastRenderedPageBreak/>
              <w:t>with technical HR</w:t>
            </w:r>
            <w:r>
              <w:rPr>
                <w:rFonts w:ascii="Avenir LT Std 45 Book" w:eastAsia="Avenir LT Std 45 Book" w:hAnsi="Avenir LT Std 45 Book" w:cs="Avenir LT Std 45 Book"/>
                <w:color w:val="595959" w:themeColor="text1" w:themeTint="A6"/>
              </w:rPr>
              <w:t xml:space="preserve"> </w:t>
            </w:r>
            <w:r w:rsidRPr="005F33E6">
              <w:rPr>
                <w:rFonts w:ascii="Avenir LT Std 45 Book" w:eastAsia="Avenir LT Std 45 Book" w:hAnsi="Avenir LT Std 45 Book" w:cs="Avenir LT Std 45 Book"/>
                <w:color w:val="595959" w:themeColor="text1" w:themeTint="A6"/>
              </w:rPr>
              <w:t>changes</w:t>
            </w:r>
          </w:p>
        </w:tc>
        <w:tc>
          <w:tcPr>
            <w:tcW w:w="2268" w:type="dxa"/>
            <w:vAlign w:val="top"/>
          </w:tcPr>
          <w:p w14:paraId="1B99E613" w14:textId="77777777" w:rsidR="005E09DB"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r w:rsidRPr="00B61D5A">
              <w:rPr>
                <w:rFonts w:ascii="Avenir LT Std 45 Book" w:eastAsia="Avenir LT Std 45 Book" w:hAnsi="Avenir LT Std 45 Book" w:cs="Avenir LT Std 45 Book"/>
                <w:color w:val="595959" w:themeColor="text1" w:themeTint="A6"/>
              </w:rPr>
              <w:lastRenderedPageBreak/>
              <w:t>Score 59 or below</w:t>
            </w:r>
          </w:p>
          <w:p w14:paraId="7A1C307B" w14:textId="77777777" w:rsidR="005E09DB" w:rsidRPr="00B61D5A" w:rsidRDefault="005E09DB" w:rsidP="005E09DB">
            <w:pPr>
              <w:pStyle w:val="BodyText"/>
              <w:spacing w:line="276" w:lineRule="auto"/>
              <w:ind w:right="88"/>
              <w:rPr>
                <w:rFonts w:ascii="Avenir LT Std 45 Book" w:eastAsia="Avenir LT Std 45 Book" w:hAnsi="Avenir LT Std 45 Book" w:cs="Avenir LT Std 45 Book"/>
                <w:color w:val="595959" w:themeColor="text1" w:themeTint="A6"/>
              </w:rPr>
            </w:pPr>
          </w:p>
          <w:p w14:paraId="267CC6C3" w14:textId="77777777" w:rsidR="005E09DB" w:rsidRPr="007E3FE1" w:rsidRDefault="005E09DB" w:rsidP="005E09DB">
            <w:pPr>
              <w:pStyle w:val="DotBullet"/>
            </w:pPr>
            <w:r w:rsidRPr="00B61D5A">
              <w:t>Fails to provide</w:t>
            </w:r>
            <w:r>
              <w:t xml:space="preserve"> </w:t>
            </w:r>
            <w:r w:rsidRPr="007E3FE1">
              <w:t>evidence to meet</w:t>
            </w:r>
            <w:r>
              <w:t xml:space="preserve"> </w:t>
            </w:r>
            <w:r w:rsidRPr="007E3FE1">
              <w:t>all knowledge, skill</w:t>
            </w:r>
            <w:r>
              <w:t xml:space="preserve"> </w:t>
            </w:r>
            <w:r w:rsidRPr="007E3FE1">
              <w:t>and behaviour</w:t>
            </w:r>
            <w:r>
              <w:t xml:space="preserve"> </w:t>
            </w:r>
            <w:r w:rsidRPr="007E3FE1">
              <w:t>requirements as</w:t>
            </w:r>
            <w:r>
              <w:t xml:space="preserve"> </w:t>
            </w:r>
            <w:r w:rsidRPr="007E3FE1">
              <w:t>contained in</w:t>
            </w:r>
            <w:r>
              <w:t xml:space="preserve"> the learning outcomes</w:t>
            </w:r>
          </w:p>
        </w:tc>
      </w:tr>
    </w:tbl>
    <w:p w14:paraId="443BD32E" w14:textId="77777777" w:rsidR="005E09DB" w:rsidRPr="005E09DB" w:rsidRDefault="005E09DB" w:rsidP="005E09DB">
      <w:pPr>
        <w:pStyle w:val="Heading1"/>
      </w:pPr>
      <w:bookmarkStart w:id="9" w:name="_Toc88229963"/>
      <w:r>
        <w:t>Resits</w:t>
      </w:r>
      <w:bookmarkEnd w:id="9"/>
    </w:p>
    <w:p w14:paraId="4C58D8D3" w14:textId="77777777" w:rsidR="007D4C22" w:rsidRPr="007D4C22" w:rsidRDefault="007D4C22" w:rsidP="002E5C31">
      <w:pPr>
        <w:pStyle w:val="DSWNormal"/>
      </w:pPr>
      <w:r w:rsidRPr="007D4C22">
        <w:t xml:space="preserve">Apprentices who fail one or more assessment method will be offered the opportunity to take a re-sit or a re-take. A re-sit does not require further learning, whereas a re-take does. </w:t>
      </w:r>
    </w:p>
    <w:p w14:paraId="0782E2EF" w14:textId="77777777" w:rsidR="007D4C22" w:rsidRPr="007D4C22" w:rsidRDefault="007D4C22" w:rsidP="002E5C31">
      <w:pPr>
        <w:pStyle w:val="DSWNormal"/>
      </w:pPr>
    </w:p>
    <w:p w14:paraId="43489ADA" w14:textId="77777777" w:rsidR="007D4C22" w:rsidRPr="007D4C22" w:rsidRDefault="007D4C22" w:rsidP="002E5C31">
      <w:pPr>
        <w:pStyle w:val="DSWNormal"/>
      </w:pPr>
      <w:r w:rsidRPr="007D4C22">
        <w:t xml:space="preserve">Apprentices should have a supportive action plan to prepare for the re-sit or a re-take. The Apprentice’s employer will need to agree that either a re-sit or re-take is an appropriate course of action. </w:t>
      </w:r>
    </w:p>
    <w:p w14:paraId="53698798" w14:textId="77777777" w:rsidR="007D4C22" w:rsidRPr="007D4C22" w:rsidRDefault="007D4C22" w:rsidP="002E5C31">
      <w:pPr>
        <w:pStyle w:val="DSWNormal"/>
      </w:pPr>
    </w:p>
    <w:p w14:paraId="1283A95D" w14:textId="77777777" w:rsidR="007D4C22" w:rsidRPr="007D4C22" w:rsidRDefault="007D4C22" w:rsidP="002E5C31">
      <w:pPr>
        <w:pStyle w:val="DSWNormal"/>
      </w:pPr>
      <w:r w:rsidRPr="007D4C22">
        <w:t xml:space="preserve">Resits and re-takes are not offered to Apprentices wishing to move from Pass to Distinction. </w:t>
      </w:r>
    </w:p>
    <w:p w14:paraId="600511C6" w14:textId="77777777" w:rsidR="007D4C22" w:rsidRPr="007D4C22" w:rsidRDefault="007D4C22" w:rsidP="002E5C31">
      <w:pPr>
        <w:pStyle w:val="DSWNormal"/>
      </w:pPr>
    </w:p>
    <w:p w14:paraId="0CD10669" w14:textId="499A797F" w:rsidR="00913FD2" w:rsidRDefault="007D4C22" w:rsidP="002E5C31">
      <w:pPr>
        <w:pStyle w:val="DSWNormal"/>
      </w:pPr>
      <w:r w:rsidRPr="007D4C22">
        <w:t>The timescales for a re-sit/re-take are agreed between the Employer and DSW.</w:t>
      </w:r>
    </w:p>
    <w:p w14:paraId="49EFB0A7" w14:textId="77777777" w:rsidR="00913FD2" w:rsidRPr="008A28A3" w:rsidRDefault="00913FD2" w:rsidP="008A28A3">
      <w:pPr>
        <w:pStyle w:val="Heading1"/>
      </w:pPr>
      <w:bookmarkStart w:id="10" w:name="_Toc88229964"/>
      <w:r w:rsidRPr="008A28A3">
        <w:t>Covid flexibility Information</w:t>
      </w:r>
      <w:bookmarkEnd w:id="10"/>
      <w:r w:rsidRPr="008A28A3">
        <w:t xml:space="preserve"> </w:t>
      </w:r>
    </w:p>
    <w:p w14:paraId="0B58CD97" w14:textId="77777777" w:rsidR="00570CFC" w:rsidRPr="00570CFC" w:rsidRDefault="00570CFC" w:rsidP="008A28A3">
      <w:pPr>
        <w:pStyle w:val="DSWNormal"/>
      </w:pPr>
    </w:p>
    <w:bookmarkStart w:id="11" w:name="_MON_1698735442"/>
    <w:bookmarkEnd w:id="11"/>
    <w:p w14:paraId="68D3C1F1" w14:textId="5CFB4DDD" w:rsidR="009239E3" w:rsidRPr="00913FD2" w:rsidRDefault="002E5C31" w:rsidP="008A28A3">
      <w:pPr>
        <w:pStyle w:val="DSWNormal"/>
      </w:pPr>
      <w:r>
        <w:object w:dxaOrig="1538" w:dyaOrig="993" w14:anchorId="554FB925">
          <v:shape id="_x0000_i1028" type="#_x0000_t75" style="width:77.5pt;height:49.5pt" o:ole="">
            <v:imagedata r:id="rId27" o:title=""/>
          </v:shape>
          <o:OLEObject Type="Embed" ProgID="Word.Document.12" ShapeID="_x0000_i1028" DrawAspect="Icon" ObjectID="_1793100062" r:id="rId28">
            <o:FieldCodes>\s</o:FieldCodes>
          </o:OLEObject>
        </w:object>
      </w:r>
      <w:r w:rsidR="009239E3" w:rsidRPr="00913FD2">
        <w:br w:type="page"/>
      </w:r>
    </w:p>
    <w:p w14:paraId="05DE9412" w14:textId="77777777" w:rsidR="009239E3" w:rsidRDefault="009239E3" w:rsidP="009239E3">
      <w:pPr>
        <w:pStyle w:val="Heading1"/>
      </w:pPr>
      <w:bookmarkStart w:id="12" w:name="_Toc88229965"/>
      <w:r>
        <w:lastRenderedPageBreak/>
        <w:t>Appendix I – Toolkit Updates</w:t>
      </w:r>
      <w:bookmarkEnd w:id="12"/>
    </w:p>
    <w:p w14:paraId="46E32D9C" w14:textId="77777777" w:rsidR="009239E3" w:rsidRDefault="009239E3" w:rsidP="009239E3">
      <w:pPr>
        <w:pStyle w:val="Heading2"/>
      </w:pPr>
      <w:r>
        <w:t>Version 3 – 19/08/2020</w:t>
      </w:r>
    </w:p>
    <w:p w14:paraId="1459A6EC" w14:textId="76155C3A" w:rsidR="009239E3" w:rsidRDefault="009239E3" w:rsidP="009239E3">
      <w:pPr>
        <w:pStyle w:val="DotBullet"/>
      </w:pPr>
      <w:r>
        <w:t>Additional clarification added to project wordcount guidance</w:t>
      </w:r>
    </w:p>
    <w:p w14:paraId="2C801050" w14:textId="47FE8EA0" w:rsidR="00DD331C" w:rsidRDefault="00DD331C" w:rsidP="00DD331C">
      <w:pPr>
        <w:pStyle w:val="DotBullet"/>
        <w:numPr>
          <w:ilvl w:val="0"/>
          <w:numId w:val="0"/>
        </w:numPr>
        <w:ind w:left="357" w:hanging="357"/>
      </w:pPr>
    </w:p>
    <w:p w14:paraId="0BB2677F" w14:textId="550811F3" w:rsidR="00DD331C" w:rsidRDefault="00DD331C" w:rsidP="00DD331C">
      <w:pPr>
        <w:pStyle w:val="DotBullet"/>
        <w:numPr>
          <w:ilvl w:val="0"/>
          <w:numId w:val="0"/>
        </w:numPr>
        <w:ind w:left="357" w:hanging="357"/>
      </w:pPr>
      <w:r>
        <w:t xml:space="preserve">This change is applicable to all apprentices. </w:t>
      </w:r>
    </w:p>
    <w:p w14:paraId="4E6558C4" w14:textId="77777777" w:rsidR="00913FD2" w:rsidRDefault="00913FD2" w:rsidP="00DD331C">
      <w:pPr>
        <w:pStyle w:val="DotBullet"/>
        <w:numPr>
          <w:ilvl w:val="0"/>
          <w:numId w:val="0"/>
        </w:numPr>
      </w:pPr>
    </w:p>
    <w:p w14:paraId="210B376A" w14:textId="77777777" w:rsidR="00913FD2" w:rsidRDefault="00913FD2" w:rsidP="00913FD2">
      <w:pPr>
        <w:pStyle w:val="Heading2"/>
      </w:pPr>
      <w:r>
        <w:t xml:space="preserve">Version 4 – 20/11/2020 </w:t>
      </w:r>
    </w:p>
    <w:p w14:paraId="2083A85F" w14:textId="198E5988" w:rsidR="002B0728" w:rsidRDefault="00913FD2" w:rsidP="002B0728">
      <w:pPr>
        <w:pStyle w:val="DotBullet"/>
        <w:numPr>
          <w:ilvl w:val="0"/>
          <w:numId w:val="23"/>
        </w:numPr>
      </w:pPr>
      <w:r>
        <w:t xml:space="preserve">Covid flexibility document added </w:t>
      </w:r>
    </w:p>
    <w:p w14:paraId="050D7965" w14:textId="70F6DA00" w:rsidR="002B0728" w:rsidRDefault="002B0728" w:rsidP="002B0728">
      <w:pPr>
        <w:pStyle w:val="DotBullet"/>
        <w:numPr>
          <w:ilvl w:val="0"/>
          <w:numId w:val="0"/>
        </w:numPr>
      </w:pPr>
    </w:p>
    <w:p w14:paraId="491628B0" w14:textId="09EBE329" w:rsidR="002B0728" w:rsidRDefault="002B0728" w:rsidP="002B0728">
      <w:pPr>
        <w:pStyle w:val="DotBullet"/>
        <w:numPr>
          <w:ilvl w:val="0"/>
          <w:numId w:val="0"/>
        </w:numPr>
      </w:pPr>
      <w:r>
        <w:t>This change is applicable for apprentices who meet the requirements of the rules set out within the embedded dispensation document.</w:t>
      </w:r>
    </w:p>
    <w:p w14:paraId="39765C8F" w14:textId="0CC9AA6D" w:rsidR="002B0728" w:rsidRDefault="002B0728" w:rsidP="002B0728">
      <w:pPr>
        <w:pStyle w:val="DotBullet"/>
        <w:numPr>
          <w:ilvl w:val="0"/>
          <w:numId w:val="0"/>
        </w:numPr>
      </w:pPr>
    </w:p>
    <w:p w14:paraId="2F9BCE39" w14:textId="35F03D6C" w:rsidR="002B0728" w:rsidRDefault="002B0728" w:rsidP="002B0728">
      <w:pPr>
        <w:pStyle w:val="DotBullet"/>
        <w:numPr>
          <w:ilvl w:val="0"/>
          <w:numId w:val="0"/>
        </w:numPr>
      </w:pPr>
      <w:r w:rsidRPr="002B0728">
        <w:t xml:space="preserve">The below documents have been updated to reflect the changes above. The version numbers are the current ones for the documents embedded within version </w:t>
      </w:r>
      <w:r>
        <w:t>4</w:t>
      </w:r>
      <w:r w:rsidRPr="002B0728">
        <w:t xml:space="preserve"> of the toolkit.</w:t>
      </w:r>
    </w:p>
    <w:p w14:paraId="5C7133B8" w14:textId="2AF0A338" w:rsidR="002B0728" w:rsidRPr="009E561B" w:rsidRDefault="002B0728" w:rsidP="002B0728">
      <w:pPr>
        <w:pStyle w:val="DotBullet"/>
        <w:numPr>
          <w:ilvl w:val="0"/>
          <w:numId w:val="23"/>
        </w:numPr>
        <w:jc w:val="left"/>
        <w:rPr>
          <w:strike/>
        </w:rPr>
      </w:pPr>
      <w:r w:rsidRPr="009E561B">
        <w:rPr>
          <w:strike/>
        </w:rPr>
        <w:t>Covid Flexibilities for HR Support and HR Consultant Partner V1</w:t>
      </w:r>
      <w:r w:rsidR="009E561B">
        <w:rPr>
          <w:strike/>
        </w:rPr>
        <w:t xml:space="preserve"> </w:t>
      </w:r>
      <w:r w:rsidR="009E561B" w:rsidRPr="009E561B">
        <w:t>document retired</w:t>
      </w:r>
    </w:p>
    <w:p w14:paraId="2B8E2544" w14:textId="77777777" w:rsidR="007D4C22" w:rsidRDefault="007D4C22" w:rsidP="00C14B68">
      <w:pPr>
        <w:pStyle w:val="DotBullet"/>
        <w:numPr>
          <w:ilvl w:val="0"/>
          <w:numId w:val="0"/>
        </w:numPr>
        <w:ind w:left="360"/>
      </w:pPr>
    </w:p>
    <w:p w14:paraId="73293F39" w14:textId="5DE00EC0" w:rsidR="007D4C22" w:rsidRDefault="007D4C22" w:rsidP="007D4C22">
      <w:pPr>
        <w:pStyle w:val="Heading2"/>
      </w:pPr>
      <w:r>
        <w:t>Version 5 – 1</w:t>
      </w:r>
      <w:r w:rsidR="00D97CD1">
        <w:t>9</w:t>
      </w:r>
      <w:r>
        <w:t xml:space="preserve">/11/2021 </w:t>
      </w:r>
    </w:p>
    <w:p w14:paraId="106B6646" w14:textId="12D06BCD" w:rsidR="007D4C22" w:rsidRDefault="007D4C22" w:rsidP="007D4C22">
      <w:pPr>
        <w:pStyle w:val="DotBullet"/>
        <w:numPr>
          <w:ilvl w:val="0"/>
          <w:numId w:val="23"/>
        </w:numPr>
      </w:pPr>
      <w:r>
        <w:t>Further guidance added regarding the project plan</w:t>
      </w:r>
    </w:p>
    <w:p w14:paraId="60C44900" w14:textId="40894921" w:rsidR="007D4C22" w:rsidRDefault="007D4C22" w:rsidP="007D4C22">
      <w:pPr>
        <w:pStyle w:val="DotBullet"/>
        <w:numPr>
          <w:ilvl w:val="0"/>
          <w:numId w:val="23"/>
        </w:numPr>
      </w:pPr>
      <w:r>
        <w:t xml:space="preserve">Further guidance added to the project plan template </w:t>
      </w:r>
    </w:p>
    <w:p w14:paraId="01D2A73B" w14:textId="03E0569B" w:rsidR="007D4C22" w:rsidRDefault="007D4C22" w:rsidP="007D4C22">
      <w:pPr>
        <w:pStyle w:val="DotBullet"/>
        <w:numPr>
          <w:ilvl w:val="0"/>
          <w:numId w:val="23"/>
        </w:numPr>
      </w:pPr>
      <w:r>
        <w:t>Resit guidance added</w:t>
      </w:r>
    </w:p>
    <w:p w14:paraId="506737B2" w14:textId="0EFA95FF" w:rsidR="007D4C22" w:rsidRDefault="007D4C22" w:rsidP="007D4C22">
      <w:pPr>
        <w:pStyle w:val="DotBullet"/>
        <w:numPr>
          <w:ilvl w:val="0"/>
          <w:numId w:val="23"/>
        </w:numPr>
      </w:pPr>
      <w:r>
        <w:t xml:space="preserve">Maximum wordcount for the </w:t>
      </w:r>
      <w:r w:rsidR="00E810B5">
        <w:t>project plan</w:t>
      </w:r>
      <w:r>
        <w:t xml:space="preserve"> added</w:t>
      </w:r>
    </w:p>
    <w:p w14:paraId="422CEF2D" w14:textId="37B20B41" w:rsidR="007D4C22" w:rsidRDefault="007D4C22" w:rsidP="007D4C22">
      <w:pPr>
        <w:pStyle w:val="DotBullet"/>
        <w:numPr>
          <w:ilvl w:val="0"/>
          <w:numId w:val="23"/>
        </w:numPr>
      </w:pPr>
      <w:r>
        <w:t>Feedback to be received via an assessment record</w:t>
      </w:r>
    </w:p>
    <w:p w14:paraId="44667D20" w14:textId="6DC73CBE" w:rsidR="007D4C22" w:rsidRDefault="007D4C22" w:rsidP="007D4C22">
      <w:pPr>
        <w:pStyle w:val="DotBullet"/>
        <w:numPr>
          <w:ilvl w:val="0"/>
          <w:numId w:val="23"/>
        </w:numPr>
      </w:pPr>
      <w:r>
        <w:t xml:space="preserve">Amplification added </w:t>
      </w:r>
      <w:r w:rsidR="00DD331C">
        <w:t xml:space="preserve">to the learning outcomes document </w:t>
      </w:r>
    </w:p>
    <w:p w14:paraId="1BEA42FC" w14:textId="5D2AC918" w:rsidR="00E810B5" w:rsidRDefault="00E810B5" w:rsidP="007D4C22">
      <w:pPr>
        <w:pStyle w:val="DotBullet"/>
        <w:numPr>
          <w:ilvl w:val="0"/>
          <w:numId w:val="23"/>
        </w:numPr>
      </w:pPr>
      <w:r>
        <w:t>End date to covid flexibility amended in line with current guidance</w:t>
      </w:r>
    </w:p>
    <w:p w14:paraId="3E2E128B" w14:textId="77777777" w:rsidR="00581359" w:rsidRDefault="00581359" w:rsidP="00581359">
      <w:pPr>
        <w:pStyle w:val="DotBullet"/>
        <w:numPr>
          <w:ilvl w:val="0"/>
          <w:numId w:val="0"/>
        </w:numPr>
      </w:pPr>
      <w:bookmarkStart w:id="13" w:name="_Hlk88209687"/>
    </w:p>
    <w:p w14:paraId="45A59D79" w14:textId="77777777" w:rsidR="00A83C48" w:rsidRDefault="00581359" w:rsidP="00581359">
      <w:pPr>
        <w:pStyle w:val="DSWNormal"/>
      </w:pPr>
      <w:r>
        <w:t>This change will be applicable for apprentices who come through gateway on or after 1</w:t>
      </w:r>
      <w:r w:rsidRPr="00581359">
        <w:rPr>
          <w:vertAlign w:val="superscript"/>
        </w:rPr>
        <w:t>st</w:t>
      </w:r>
      <w:r>
        <w:t xml:space="preserve"> January 2022. Apprentices who come through gateway before this date may also be assessed under this version if they will not be disadvantaged. This should be discussed with the end point assessor during the planning meeting. </w:t>
      </w:r>
    </w:p>
    <w:p w14:paraId="22FC562D" w14:textId="77777777" w:rsidR="00A83C48" w:rsidRDefault="00A83C48" w:rsidP="00581359">
      <w:pPr>
        <w:pStyle w:val="DSWNormal"/>
      </w:pPr>
    </w:p>
    <w:p w14:paraId="188A0214" w14:textId="22C61C8A" w:rsidR="00A83C48" w:rsidRDefault="00A83C48" w:rsidP="00581359">
      <w:pPr>
        <w:pStyle w:val="DSWNormal"/>
      </w:pPr>
      <w:r>
        <w:t xml:space="preserve">The below documents have been updated to reflect the changes above. The version numbers are the current ones </w:t>
      </w:r>
      <w:r w:rsidR="002B0728">
        <w:t>for the documents</w:t>
      </w:r>
      <w:r>
        <w:t xml:space="preserve"> embedded within version 5 of the toolkit.</w:t>
      </w:r>
      <w:r w:rsidR="002B0728">
        <w:t xml:space="preserve"> </w:t>
      </w:r>
    </w:p>
    <w:p w14:paraId="3DC6D2D5" w14:textId="1F365893" w:rsidR="00A83C48" w:rsidRDefault="00A83C48" w:rsidP="00A83C48">
      <w:pPr>
        <w:pStyle w:val="DSWNormal"/>
        <w:numPr>
          <w:ilvl w:val="0"/>
          <w:numId w:val="25"/>
        </w:numPr>
        <w:ind w:left="284" w:hanging="284"/>
        <w:jc w:val="left"/>
      </w:pPr>
      <w:r>
        <w:t>Learning Outcomes and Amplification V2</w:t>
      </w:r>
    </w:p>
    <w:p w14:paraId="02F0B7FA" w14:textId="765CDF1D" w:rsidR="00A83C48" w:rsidRDefault="00A83C48" w:rsidP="00A83C48">
      <w:pPr>
        <w:pStyle w:val="DSWNormal"/>
        <w:numPr>
          <w:ilvl w:val="0"/>
          <w:numId w:val="25"/>
        </w:numPr>
        <w:ind w:left="284" w:hanging="284"/>
        <w:jc w:val="left"/>
      </w:pPr>
      <w:r>
        <w:t>Project Proposal template V2</w:t>
      </w:r>
    </w:p>
    <w:p w14:paraId="63E84D59" w14:textId="4D153924" w:rsidR="00A83C48" w:rsidRDefault="00A83C48" w:rsidP="00A83C48">
      <w:pPr>
        <w:pStyle w:val="DSWNormal"/>
        <w:numPr>
          <w:ilvl w:val="0"/>
          <w:numId w:val="25"/>
        </w:numPr>
        <w:ind w:left="284" w:hanging="284"/>
        <w:jc w:val="left"/>
      </w:pPr>
      <w:r>
        <w:t>Covid Flexibilities for HR Support and HR Consultant/Partner</w:t>
      </w:r>
      <w:r w:rsidR="00D97CD1">
        <w:t xml:space="preserve"> V2</w:t>
      </w:r>
    </w:p>
    <w:p w14:paraId="76695637" w14:textId="7BB3DA33" w:rsidR="005E09DB" w:rsidRDefault="005E09DB" w:rsidP="00A83C48">
      <w:pPr>
        <w:pStyle w:val="DSWNormal"/>
        <w:numPr>
          <w:ilvl w:val="0"/>
          <w:numId w:val="25"/>
        </w:numPr>
        <w:ind w:left="284" w:hanging="284"/>
        <w:jc w:val="left"/>
      </w:pPr>
      <w:r>
        <w:br w:type="page"/>
      </w:r>
    </w:p>
    <w:bookmarkEnd w:id="13"/>
    <w:p w14:paraId="421D6A0D" w14:textId="77777777" w:rsidR="00D914CA" w:rsidRDefault="00D914CA" w:rsidP="005E09DB">
      <w:pPr>
        <w:pStyle w:val="DSWNormal"/>
      </w:pPr>
    </w:p>
    <w:sdt>
      <w:sdtPr>
        <w:rPr>
          <w:rFonts w:asciiTheme="minorHAnsi" w:hAnsiTheme="minorHAnsi"/>
          <w:color w:val="auto"/>
          <w:sz w:val="22"/>
        </w:rPr>
        <w:id w:val="1623190017"/>
        <w:docPartObj>
          <w:docPartGallery w:val="Custom Cover Pages"/>
        </w:docPartObj>
      </w:sdtPr>
      <w:sdtContent>
        <w:p w14:paraId="7D7A481D" w14:textId="77777777" w:rsidR="00D914CA" w:rsidRPr="008B61A1" w:rsidRDefault="00D914CA" w:rsidP="008B61A1">
          <w:pPr>
            <w:pStyle w:val="DSWNormal"/>
          </w:pPr>
          <w:r>
            <w:rPr>
              <w:noProof/>
              <w:lang w:eastAsia="en-GB"/>
            </w:rPr>
            <mc:AlternateContent>
              <mc:Choice Requires="wps">
                <w:drawing>
                  <wp:anchor distT="0" distB="0" distL="114300" distR="114300" simplePos="0" relativeHeight="251681792" behindDoc="1" locked="0" layoutInCell="1" allowOverlap="1" wp14:anchorId="0A447B03" wp14:editId="002FE528">
                    <wp:simplePos x="0" y="0"/>
                    <wp:positionH relativeFrom="page">
                      <wp:align>left</wp:align>
                    </wp:positionH>
                    <wp:positionV relativeFrom="paragraph">
                      <wp:posOffset>-859790</wp:posOffset>
                    </wp:positionV>
                    <wp:extent cx="7543800" cy="10487025"/>
                    <wp:effectExtent l="0" t="0" r="19050" b="28575"/>
                    <wp:wrapNone/>
                    <wp:docPr id="29" name="Rectangle 29"/>
                    <wp:cNvGraphicFramePr/>
                    <a:graphic xmlns:a="http://schemas.openxmlformats.org/drawingml/2006/main">
                      <a:graphicData uri="http://schemas.microsoft.com/office/word/2010/wordprocessingShape">
                        <wps:wsp>
                          <wps:cNvSpPr/>
                          <wps:spPr>
                            <a:xfrm>
                              <a:off x="0" y="0"/>
                              <a:ext cx="7543800" cy="104870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344A385" id="Rectangle 29" o:spid="_x0000_s1026" style="position:absolute;margin-left:0;margin-top:-67.7pt;width:594pt;height:825.75pt;z-index:-251634688;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" fillcolor="white [3212]" strokecolor="white [3212]" strokeweight="1pt">
                    <w10:wrap anchorx="page"/>
                  </v:rect>
                </w:pict>
              </mc:Fallback>
            </mc:AlternateContent>
          </w:r>
          <w:r>
            <w:rPr>
              <w:noProof/>
              <w:lang w:eastAsia="en-GB"/>
            </w:rPr>
            <w:drawing>
              <wp:anchor distT="0" distB="0" distL="114300" distR="114300" simplePos="0" relativeHeight="251680768" behindDoc="0" locked="0" layoutInCell="1" allowOverlap="1" wp14:anchorId="4876D273" wp14:editId="117451FC">
                <wp:simplePos x="0" y="0"/>
                <wp:positionH relativeFrom="column">
                  <wp:posOffset>-300355</wp:posOffset>
                </wp:positionH>
                <wp:positionV relativeFrom="paragraph">
                  <wp:posOffset>654685</wp:posOffset>
                </wp:positionV>
                <wp:extent cx="2571750" cy="339090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2571750" cy="3390900"/>
                        </a:xfrm>
                        <a:prstGeom prst="rect">
                          <a:avLst/>
                        </a:prstGeom>
                      </pic:spPr>
                    </pic:pic>
                  </a:graphicData>
                </a:graphic>
              </wp:anchor>
            </w:drawing>
          </w:r>
          <w:r>
            <w:rPr>
              <w:noProof/>
              <w:lang w:eastAsia="en-GB"/>
            </w:rPr>
            <mc:AlternateContent>
              <mc:Choice Requires="wps">
                <w:drawing>
                  <wp:anchor distT="45720" distB="45720" distL="114300" distR="114300" simplePos="0" relativeHeight="251677696" behindDoc="0" locked="0" layoutInCell="1" allowOverlap="1" wp14:anchorId="0553BAD6" wp14:editId="783369B9">
                    <wp:simplePos x="0" y="0"/>
                    <wp:positionH relativeFrom="page">
                      <wp:align>center</wp:align>
                    </wp:positionH>
                    <wp:positionV relativeFrom="paragraph">
                      <wp:posOffset>8227060</wp:posOffset>
                    </wp:positionV>
                    <wp:extent cx="6983730" cy="628650"/>
                    <wp:effectExtent l="0" t="0" r="0"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628650"/>
                            </a:xfrm>
                            <a:prstGeom prst="rect">
                              <a:avLst/>
                            </a:prstGeom>
                            <a:noFill/>
                            <a:ln w="9525">
                              <a:noFill/>
                              <a:miter lim="800000"/>
                              <a:headEnd/>
                              <a:tailEnd/>
                            </a:ln>
                          </wps:spPr>
                          <wps:txbx>
                            <w:txbxContent>
                              <w:p w14:paraId="3BFE52FA" w14:textId="77777777" w:rsidR="00D914CA" w:rsidRPr="00287B2E" w:rsidRDefault="00D914CA" w:rsidP="009555BD">
                                <w:pPr>
                                  <w:spacing w:before="1" w:after="0"/>
                                  <w:ind w:left="850" w:right="1089"/>
                                  <w:jc w:val="center"/>
                                  <w:rPr>
                                    <w:rFonts w:ascii="Avenir LT Std 45 Book" w:hAnsi="Avenir LT Std 45 Book"/>
                                    <w:sz w:val="12"/>
                                  </w:rPr>
                                </w:pPr>
                                <w:r w:rsidRPr="00287B2E">
                                  <w:rPr>
                                    <w:rFonts w:ascii="Avenir LT Std 45 Book" w:hAnsi="Avenir LT Std 45 Book"/>
                                    <w:color w:val="FFFFFF"/>
                                    <w:sz w:val="12"/>
                                  </w:rPr>
                                  <w:t>©DSW 2018</w:t>
                                </w:r>
                              </w:p>
                              <w:p w14:paraId="26C20887" w14:textId="77777777" w:rsidR="00D914CA" w:rsidRPr="00287B2E" w:rsidRDefault="00D914CA" w:rsidP="009555BD">
                                <w:pPr>
                                  <w:spacing w:before="15" w:after="0" w:line="264" w:lineRule="auto"/>
                                  <w:ind w:left="853" w:right="1089"/>
                                  <w:jc w:val="center"/>
                                  <w:rPr>
                                    <w:rFonts w:ascii="Avenir LT Std 45 Book" w:hAnsi="Avenir LT Std 45 Book"/>
                                    <w:sz w:val="12"/>
                                  </w:rPr>
                                </w:pPr>
                                <w:r w:rsidRPr="00287B2E">
                                  <w:rPr>
                                    <w:rFonts w:ascii="Avenir LT Std 45 Book" w:hAnsi="Avenir LT Std 45 Book"/>
                                    <w:color w:val="FFFFFF"/>
                                    <w:sz w:val="12"/>
                                  </w:rPr>
                                  <w:t xml:space="preserve">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w:t>
                                </w:r>
                                <w:proofErr w:type="gramStart"/>
                                <w:r w:rsidRPr="00287B2E">
                                  <w:rPr>
                                    <w:rFonts w:ascii="Avenir LT Std 45 Book" w:hAnsi="Avenir LT Std 45 Book"/>
                                    <w:color w:val="FFFFFF"/>
                                    <w:sz w:val="12"/>
                                  </w:rPr>
                                  <w:t>copyrights</w:t>
                                </w:r>
                                <w:proofErr w:type="gramEnd"/>
                                <w:r w:rsidRPr="00287B2E">
                                  <w:rPr>
                                    <w:rFonts w:ascii="Avenir LT Std 45 Book" w:hAnsi="Avenir LT Std 45 Book"/>
                                    <w:color w:val="FFFFFF"/>
                                    <w:sz w:val="12"/>
                                  </w:rPr>
                                  <w:t xml:space="preserve"> sections in the Copyrights, Designs and Patents Act 1998 (as amended). Company Registered in England No 03803848</w:t>
                                </w:r>
                              </w:p>
                              <w:p w14:paraId="7CCDF65C" w14:textId="77777777" w:rsidR="00D914CA" w:rsidRDefault="00D914CA" w:rsidP="009555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53BAD6" id="_x0000_s1027" type="#_x0000_t202" style="position:absolute;left:0;text-align:left;margin-left:0;margin-top:647.8pt;width:549.9pt;height:49.5pt;z-index:251677696;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" filled="f" stroked="f">
                    <v:textbox>
                      <w:txbxContent>
                        <w:p w14:paraId="3BFE52FA" w14:textId="77777777" w:rsidR="00D914CA" w:rsidRPr="00287B2E" w:rsidRDefault="00D914CA" w:rsidP="009555BD">
                          <w:pPr>
                            <w:spacing w:before="1" w:after="0"/>
                            <w:ind w:left="850" w:right="1089"/>
                            <w:jc w:val="center"/>
                            <w:rPr>
                              <w:rFonts w:ascii="Avenir LT Std 45 Book" w:hAnsi="Avenir LT Std 45 Book"/>
                              <w:sz w:val="12"/>
                            </w:rPr>
                          </w:pPr>
                          <w:r w:rsidRPr="00287B2E">
                            <w:rPr>
                              <w:rFonts w:ascii="Avenir LT Std 45 Book" w:hAnsi="Avenir LT Std 45 Book"/>
                              <w:color w:val="FFFFFF"/>
                              <w:sz w:val="12"/>
                            </w:rPr>
                            <w:t>©DSW 2018</w:t>
                          </w:r>
                        </w:p>
                        <w:p w14:paraId="26C20887" w14:textId="77777777" w:rsidR="00D914CA" w:rsidRPr="00287B2E" w:rsidRDefault="00D914CA" w:rsidP="009555BD">
                          <w:pPr>
                            <w:spacing w:before="15" w:after="0" w:line="264" w:lineRule="auto"/>
                            <w:ind w:left="853" w:right="1089"/>
                            <w:jc w:val="center"/>
                            <w:rPr>
                              <w:rFonts w:ascii="Avenir LT Std 45 Book" w:hAnsi="Avenir LT Std 45 Book"/>
                              <w:sz w:val="12"/>
                            </w:rPr>
                          </w:pPr>
                          <w:r w:rsidRPr="00287B2E">
                            <w:rPr>
                              <w:rFonts w:ascii="Avenir LT Std 45 Book" w:hAnsi="Avenir LT Std 45 Book"/>
                              <w:color w:val="FFFFFF"/>
                              <w:sz w:val="12"/>
                            </w:rPr>
                            <w:t xml:space="preserve">All rights reserved. No part of this publication may be reproduced, stored in a retrieval </w:t>
                          </w:r>
                          <w:proofErr w:type="gramStart"/>
                          <w:r w:rsidRPr="00287B2E">
                            <w:rPr>
                              <w:rFonts w:ascii="Avenir LT Std 45 Book" w:hAnsi="Avenir LT Std 45 Book"/>
                              <w:color w:val="FFFFFF"/>
                              <w:sz w:val="12"/>
                            </w:rPr>
                            <w:t>system</w:t>
                          </w:r>
                          <w:proofErr w:type="gramEnd"/>
                          <w:r w:rsidRPr="00287B2E">
                            <w:rPr>
                              <w:rFonts w:ascii="Avenir LT Std 45 Book" w:hAnsi="Avenir LT Std 45 Book"/>
                              <w:color w:val="FFFFFF"/>
                              <w:sz w:val="12"/>
                            </w:rPr>
                            <w:t xml:space="preserve">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w:t>
                          </w:r>
                          <w:proofErr w:type="gramStart"/>
                          <w:r w:rsidRPr="00287B2E">
                            <w:rPr>
                              <w:rFonts w:ascii="Avenir LT Std 45 Book" w:hAnsi="Avenir LT Std 45 Book"/>
                              <w:color w:val="FFFFFF"/>
                              <w:sz w:val="12"/>
                            </w:rPr>
                            <w:t>copyrights</w:t>
                          </w:r>
                          <w:proofErr w:type="gramEnd"/>
                          <w:r w:rsidRPr="00287B2E">
                            <w:rPr>
                              <w:rFonts w:ascii="Avenir LT Std 45 Book" w:hAnsi="Avenir LT Std 45 Book"/>
                              <w:color w:val="FFFFFF"/>
                              <w:sz w:val="12"/>
                            </w:rPr>
                            <w:t xml:space="preserve"> sections in the Copyrights, Designs and Patents Act 1998 (as amended). Company Registered in England No 03803848</w:t>
                          </w:r>
                        </w:p>
                        <w:p w14:paraId="7CCDF65C" w14:textId="77777777" w:rsidR="00D914CA" w:rsidRDefault="00D914CA" w:rsidP="009555BD"/>
                      </w:txbxContent>
                    </v:textbox>
                    <w10:wrap type="square" anchorx="page"/>
                  </v:shape>
                </w:pict>
              </mc:Fallback>
            </mc:AlternateContent>
          </w:r>
          <w:r>
            <w:rPr>
              <w:noProof/>
              <w:lang w:eastAsia="en-GB"/>
            </w:rPr>
            <w:drawing>
              <wp:anchor distT="0" distB="0" distL="114300" distR="114300" simplePos="0" relativeHeight="251679744" behindDoc="0" locked="0" layoutInCell="1" allowOverlap="1" wp14:anchorId="3679E7FF" wp14:editId="7DC5E4FE">
                <wp:simplePos x="0" y="0"/>
                <wp:positionH relativeFrom="page">
                  <wp:align>center</wp:align>
                </wp:positionH>
                <wp:positionV relativeFrom="paragraph">
                  <wp:posOffset>7426960</wp:posOffset>
                </wp:positionV>
                <wp:extent cx="1618881" cy="5400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SW Apps (pink) Logo.png"/>
                        <pic:cNvPicPr/>
                      </pic:nvPicPr>
                      <pic:blipFill>
                        <a:blip r:embed="rId30" cstate="print">
                          <a:extLst>
                            <a:ext uri="{BEBA8EAE-BF5A-486C-A8C5-ECC9F3942E4B}">
                              <a14:imgProps xmlns:a14="http://schemas.microsoft.com/office/drawing/2010/main">
                                <a14:imgLayer r:embed="rId31">
                                  <a14:imgEffect>
                                    <a14:backgroundRemoval t="0" b="100000" l="0" r="100000">
                                      <a14:foregroundMark x1="2800" y1="8393" x2="59440" y2="86571"/>
                                      <a14:foregroundMark x1="4800" y1="92326" x2="54240" y2="13909"/>
                                      <a14:foregroundMark x1="24160" y1="7194" x2="60640" y2="89209"/>
                                      <a14:foregroundMark x1="29200" y1="90168" x2="9200" y2="33094"/>
                                      <a14:foregroundMark x1="66560" y1="8393" x2="76560" y2="4556"/>
                                      <a14:foregroundMark x1="92800" y1="21823" x2="95200" y2="18225"/>
                                      <a14:foregroundMark x1="79840" y1="20144" x2="82640" y2="16067"/>
                                      <a14:foregroundMark x1="76720" y1="62110" x2="80560" y2="46523"/>
                                      <a14:foregroundMark x1="67760" y1="93285" x2="69440" y2="55875"/>
                                      <a14:foregroundMark x1="54800" y1="51799" x2="61680" y2="37410"/>
                                      <a14:foregroundMark x1="84880" y1="79856" x2="88480" y2="80336"/>
                                      <a14:foregroundMark x1="81920" y1="95444" x2="82080" y2="88489"/>
                                      <a14:foregroundMark x1="80400" y1="67386" x2="80560" y2="39329"/>
                                      <a14:backgroundMark x1="77760" y1="90168" x2="77760" y2="79376"/>
                                      <a14:backgroundMark x1="86960" y1="61631" x2="98000" y2="61631"/>
                                    </a14:backgroundRemoval>
                                  </a14:imgEffect>
                                </a14:imgLayer>
                              </a14:imgProps>
                            </a:ext>
                            <a:ext uri="{28A0092B-C50C-407E-A947-70E740481C1C}">
                              <a14:useLocalDpi xmlns:a14="http://schemas.microsoft.com/office/drawing/2010/main" val="0"/>
                            </a:ext>
                          </a:extLst>
                        </a:blip>
                        <a:stretch>
                          <a:fillRect/>
                        </a:stretch>
                      </pic:blipFill>
                      <pic:spPr>
                        <a:xfrm>
                          <a:off x="0" y="0"/>
                          <a:ext cx="1618881" cy="5400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0" distB="0" distL="114300" distR="114300" simplePos="0" relativeHeight="251678720" behindDoc="0" locked="0" layoutInCell="1" allowOverlap="1" wp14:anchorId="2BEEEFCB" wp14:editId="0871FA9E">
                    <wp:simplePos x="0" y="0"/>
                    <wp:positionH relativeFrom="column">
                      <wp:posOffset>-147955</wp:posOffset>
                    </wp:positionH>
                    <wp:positionV relativeFrom="paragraph">
                      <wp:posOffset>9131935</wp:posOffset>
                    </wp:positionV>
                    <wp:extent cx="5981700" cy="28575"/>
                    <wp:effectExtent l="0" t="0" r="19050" b="28575"/>
                    <wp:wrapNone/>
                    <wp:docPr id="18" name="Straight Connector 18"/>
                    <wp:cNvGraphicFramePr/>
                    <a:graphic xmlns:a="http://schemas.openxmlformats.org/drawingml/2006/main">
                      <a:graphicData uri="http://schemas.microsoft.com/office/word/2010/wordprocessingShape">
                        <wps:wsp>
                          <wps:cNvCnPr/>
                          <wps:spPr>
                            <a:xfrm flipV="1">
                              <a:off x="0" y="0"/>
                              <a:ext cx="5981700" cy="28575"/>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44DFA7" id="Straight Connector 18" o:spid="_x0000_s1026" style="position:absolute;flip:y;z-index:251678720;visibility:visible;mso-wrap-style:square;mso-wrap-distance-left:9pt;mso-wrap-distance-top:0;mso-wrap-distance-right:9pt;mso-wrap-distance-bottom:0;mso-position-horizontal:absolute;mso-position-horizontal-relative:text;mso-position-vertical:absolute;mso-position-vertical-relative:text" from="-11.65pt,719.05pt" to="459.35pt,7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" strokecolor="white [3212]" strokeweight=".5pt">
                    <v:stroke joinstyle="miter"/>
                  </v:line>
                </w:pict>
              </mc:Fallback>
            </mc:AlternateContent>
          </w:r>
          <w:r>
            <w:rPr>
              <w:noProof/>
              <w:lang w:eastAsia="en-GB"/>
            </w:rPr>
            <w:drawing>
              <wp:anchor distT="0" distB="0" distL="114300" distR="114300" simplePos="0" relativeHeight="251676672" behindDoc="0" locked="0" layoutInCell="1" allowOverlap="1" wp14:anchorId="17A837E6" wp14:editId="2B752462">
                <wp:simplePos x="0" y="0"/>
                <wp:positionH relativeFrom="column">
                  <wp:posOffset>-300355</wp:posOffset>
                </wp:positionH>
                <wp:positionV relativeFrom="paragraph">
                  <wp:posOffset>4112260</wp:posOffset>
                </wp:positionV>
                <wp:extent cx="3457575" cy="2676525"/>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clrChange>
                            <a:clrFrom>
                              <a:srgbClr val="09072A"/>
                            </a:clrFrom>
                            <a:clrTo>
                              <a:srgbClr val="09072A">
                                <a:alpha val="0"/>
                              </a:srgbClr>
                            </a:clrTo>
                          </a:clrChange>
                          <a:extLst>
                            <a:ext uri="{28A0092B-C50C-407E-A947-70E740481C1C}">
                              <a14:useLocalDpi xmlns:a14="http://schemas.microsoft.com/office/drawing/2010/main" val="0"/>
                            </a:ext>
                          </a:extLst>
                        </a:blip>
                        <a:stretch>
                          <a:fillRect/>
                        </a:stretch>
                      </pic:blipFill>
                      <pic:spPr>
                        <a:xfrm>
                          <a:off x="0" y="0"/>
                          <a:ext cx="3457575" cy="2676525"/>
                        </a:xfrm>
                        <a:prstGeom prst="rect">
                          <a:avLst/>
                        </a:prstGeom>
                      </pic:spPr>
                    </pic:pic>
                  </a:graphicData>
                </a:graphic>
              </wp:anchor>
            </w:drawing>
          </w:r>
          <w:r>
            <w:rPr>
              <w:noProof/>
              <w:lang w:eastAsia="en-GB"/>
            </w:rPr>
            <mc:AlternateContent>
              <mc:Choice Requires="wpg">
                <w:drawing>
                  <wp:anchor distT="0" distB="0" distL="114300" distR="114300" simplePos="0" relativeHeight="251674624" behindDoc="0" locked="0" layoutInCell="1" allowOverlap="1" wp14:anchorId="4801956C" wp14:editId="7FCE378F">
                    <wp:simplePos x="0" y="0"/>
                    <wp:positionH relativeFrom="page">
                      <wp:posOffset>4714240</wp:posOffset>
                    </wp:positionH>
                    <wp:positionV relativeFrom="paragraph">
                      <wp:posOffset>63500</wp:posOffset>
                    </wp:positionV>
                    <wp:extent cx="2558415" cy="3747770"/>
                    <wp:effectExtent l="0" t="0" r="0" b="508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8415" cy="3747770"/>
                              <a:chOff x="7426" y="-718"/>
                              <a:chExt cx="4029" cy="5902"/>
                            </a:xfrm>
                          </wpg:grpSpPr>
                          <pic:pic xmlns:pic="http://schemas.openxmlformats.org/drawingml/2006/picture">
                            <pic:nvPicPr>
                              <pic:cNvPr id="14"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7426" y="1147"/>
                                <a:ext cx="4029" cy="4037"/>
                              </a:xfrm>
                              <a:prstGeom prst="rect">
                                <a:avLst/>
                              </a:prstGeom>
                              <a:noFill/>
                              <a:extLst>
                                <a:ext uri="{909E8E84-426E-40DD-AFC4-6F175D3DCCD1}">
                                  <a14:hiddenFill xmlns:a14="http://schemas.microsoft.com/office/drawing/2010/main">
                                    <a:solidFill>
                                      <a:srgbClr val="FFFFFF"/>
                                    </a:solidFill>
                                  </a14:hiddenFill>
                                </a:ext>
                              </a:extLst>
                            </pic:spPr>
                          </pic:pic>
                          <wps:wsp>
                            <wps:cNvPr id="15" name="Freeform 4"/>
                            <wps:cNvSpPr>
                              <a:spLocks/>
                            </wps:cNvSpPr>
                            <wps:spPr bwMode="auto">
                              <a:xfrm>
                                <a:off x="7918" y="-718"/>
                                <a:ext cx="3308" cy="3300"/>
                              </a:xfrm>
                              <a:custGeom>
                                <a:avLst/>
                                <a:gdLst>
                                  <a:gd name="T0" fmla="+- 0 9421 7918"/>
                                  <a:gd name="T1" fmla="*/ T0 w 3308"/>
                                  <a:gd name="T2" fmla="+- 0 -710 -717"/>
                                  <a:gd name="T3" fmla="*/ -710 h 3300"/>
                                  <a:gd name="T4" fmla="+- 0 9203 7918"/>
                                  <a:gd name="T5" fmla="*/ T4 w 3308"/>
                                  <a:gd name="T6" fmla="+- 0 -676 -717"/>
                                  <a:gd name="T7" fmla="*/ -676 h 3300"/>
                                  <a:gd name="T8" fmla="+- 0 8995 7918"/>
                                  <a:gd name="T9" fmla="*/ T8 w 3308"/>
                                  <a:gd name="T10" fmla="+- 0 -614 -717"/>
                                  <a:gd name="T11" fmla="*/ -614 h 3300"/>
                                  <a:gd name="T12" fmla="+- 0 8799 7918"/>
                                  <a:gd name="T13" fmla="*/ T12 w 3308"/>
                                  <a:gd name="T14" fmla="+- 0 -526 -717"/>
                                  <a:gd name="T15" fmla="*/ -526 h 3300"/>
                                  <a:gd name="T16" fmla="+- 0 8618 7918"/>
                                  <a:gd name="T17" fmla="*/ T16 w 3308"/>
                                  <a:gd name="T18" fmla="+- 0 -415 -717"/>
                                  <a:gd name="T19" fmla="*/ -415 h 3300"/>
                                  <a:gd name="T20" fmla="+- 0 8453 7918"/>
                                  <a:gd name="T21" fmla="*/ T20 w 3308"/>
                                  <a:gd name="T22" fmla="+- 0 -283 -717"/>
                                  <a:gd name="T23" fmla="*/ -283 h 3300"/>
                                  <a:gd name="T24" fmla="+- 0 8307 7918"/>
                                  <a:gd name="T25" fmla="*/ T24 w 3308"/>
                                  <a:gd name="T26" fmla="+- 0 -130 -717"/>
                                  <a:gd name="T27" fmla="*/ -130 h 3300"/>
                                  <a:gd name="T28" fmla="+- 0 8181 7918"/>
                                  <a:gd name="T29" fmla="*/ T28 w 3308"/>
                                  <a:gd name="T30" fmla="+- 0 40 -717"/>
                                  <a:gd name="T31" fmla="*/ 40 h 3300"/>
                                  <a:gd name="T32" fmla="+- 0 8077 7918"/>
                                  <a:gd name="T33" fmla="*/ T32 w 3308"/>
                                  <a:gd name="T34" fmla="+- 0 226 -717"/>
                                  <a:gd name="T35" fmla="*/ 226 h 3300"/>
                                  <a:gd name="T36" fmla="+- 0 7998 7918"/>
                                  <a:gd name="T37" fmla="*/ T36 w 3308"/>
                                  <a:gd name="T38" fmla="+- 0 425 -717"/>
                                  <a:gd name="T39" fmla="*/ 425 h 3300"/>
                                  <a:gd name="T40" fmla="+- 0 7945 7918"/>
                                  <a:gd name="T41" fmla="*/ T40 w 3308"/>
                                  <a:gd name="T42" fmla="+- 0 636 -717"/>
                                  <a:gd name="T43" fmla="*/ 636 h 3300"/>
                                  <a:gd name="T44" fmla="+- 0 7920 7918"/>
                                  <a:gd name="T45" fmla="*/ T44 w 3308"/>
                                  <a:gd name="T46" fmla="+- 0 857 -717"/>
                                  <a:gd name="T47" fmla="*/ 857 h 3300"/>
                                  <a:gd name="T48" fmla="+- 0 7925 7918"/>
                                  <a:gd name="T49" fmla="*/ T48 w 3308"/>
                                  <a:gd name="T50" fmla="+- 0 1083 -717"/>
                                  <a:gd name="T51" fmla="*/ 1083 h 3300"/>
                                  <a:gd name="T52" fmla="+- 0 7959 7918"/>
                                  <a:gd name="T53" fmla="*/ T52 w 3308"/>
                                  <a:gd name="T54" fmla="+- 0 1301 -717"/>
                                  <a:gd name="T55" fmla="*/ 1301 h 3300"/>
                                  <a:gd name="T56" fmla="+- 0 8021 7918"/>
                                  <a:gd name="T57" fmla="*/ T56 w 3308"/>
                                  <a:gd name="T58" fmla="+- 0 1509 -717"/>
                                  <a:gd name="T59" fmla="*/ 1509 h 3300"/>
                                  <a:gd name="T60" fmla="+- 0 8109 7918"/>
                                  <a:gd name="T61" fmla="*/ T60 w 3308"/>
                                  <a:gd name="T62" fmla="+- 0 1704 -717"/>
                                  <a:gd name="T63" fmla="*/ 1704 h 3300"/>
                                  <a:gd name="T64" fmla="+- 0 8221 7918"/>
                                  <a:gd name="T65" fmla="*/ T64 w 3308"/>
                                  <a:gd name="T66" fmla="+- 0 1884 -717"/>
                                  <a:gd name="T67" fmla="*/ 1884 h 3300"/>
                                  <a:gd name="T68" fmla="+- 0 8354 7918"/>
                                  <a:gd name="T69" fmla="*/ T68 w 3308"/>
                                  <a:gd name="T70" fmla="+- 0 2049 -717"/>
                                  <a:gd name="T71" fmla="*/ 2049 h 3300"/>
                                  <a:gd name="T72" fmla="+- 0 8506 7918"/>
                                  <a:gd name="T73" fmla="*/ T72 w 3308"/>
                                  <a:gd name="T74" fmla="+- 0 2195 -717"/>
                                  <a:gd name="T75" fmla="*/ 2195 h 3300"/>
                                  <a:gd name="T76" fmla="+- 0 8677 7918"/>
                                  <a:gd name="T77" fmla="*/ T76 w 3308"/>
                                  <a:gd name="T78" fmla="+- 0 2321 -717"/>
                                  <a:gd name="T79" fmla="*/ 2321 h 3300"/>
                                  <a:gd name="T80" fmla="+- 0 8863 7918"/>
                                  <a:gd name="T81" fmla="*/ T80 w 3308"/>
                                  <a:gd name="T82" fmla="+- 0 2424 -717"/>
                                  <a:gd name="T83" fmla="*/ 2424 h 3300"/>
                                  <a:gd name="T84" fmla="+- 0 9063 7918"/>
                                  <a:gd name="T85" fmla="*/ T84 w 3308"/>
                                  <a:gd name="T86" fmla="+- 0 2503 -717"/>
                                  <a:gd name="T87" fmla="*/ 2503 h 3300"/>
                                  <a:gd name="T88" fmla="+- 0 9274 7918"/>
                                  <a:gd name="T89" fmla="*/ T88 w 3308"/>
                                  <a:gd name="T90" fmla="+- 0 2556 -717"/>
                                  <a:gd name="T91" fmla="*/ 2556 h 3300"/>
                                  <a:gd name="T92" fmla="+- 0 9496 7918"/>
                                  <a:gd name="T93" fmla="*/ T92 w 3308"/>
                                  <a:gd name="T94" fmla="+- 0 2581 -717"/>
                                  <a:gd name="T95" fmla="*/ 2581 h 3300"/>
                                  <a:gd name="T96" fmla="+- 0 9722 7918"/>
                                  <a:gd name="T97" fmla="*/ T96 w 3308"/>
                                  <a:gd name="T98" fmla="+- 0 2576 -717"/>
                                  <a:gd name="T99" fmla="*/ 2576 h 3300"/>
                                  <a:gd name="T100" fmla="+- 0 9941 7918"/>
                                  <a:gd name="T101" fmla="*/ T100 w 3308"/>
                                  <a:gd name="T102" fmla="+- 0 2542 -717"/>
                                  <a:gd name="T103" fmla="*/ 2542 h 3300"/>
                                  <a:gd name="T104" fmla="+- 0 10149 7918"/>
                                  <a:gd name="T105" fmla="*/ T104 w 3308"/>
                                  <a:gd name="T106" fmla="+- 0 2480 -717"/>
                                  <a:gd name="T107" fmla="*/ 2480 h 3300"/>
                                  <a:gd name="T108" fmla="+- 0 10344 7918"/>
                                  <a:gd name="T109" fmla="*/ T108 w 3308"/>
                                  <a:gd name="T110" fmla="+- 0 2392 -717"/>
                                  <a:gd name="T111" fmla="*/ 2392 h 3300"/>
                                  <a:gd name="T112" fmla="+- 0 10525 7918"/>
                                  <a:gd name="T113" fmla="*/ T112 w 3308"/>
                                  <a:gd name="T114" fmla="+- 0 2281 -717"/>
                                  <a:gd name="T115" fmla="*/ 2281 h 3300"/>
                                  <a:gd name="T116" fmla="+- 0 10690 7918"/>
                                  <a:gd name="T117" fmla="*/ T116 w 3308"/>
                                  <a:gd name="T118" fmla="+- 0 2148 -717"/>
                                  <a:gd name="T119" fmla="*/ 2148 h 3300"/>
                                  <a:gd name="T120" fmla="+- 0 10836 7918"/>
                                  <a:gd name="T121" fmla="*/ T120 w 3308"/>
                                  <a:gd name="T122" fmla="+- 0 1996 -717"/>
                                  <a:gd name="T123" fmla="*/ 1996 h 3300"/>
                                  <a:gd name="T124" fmla="+- 0 10962 7918"/>
                                  <a:gd name="T125" fmla="*/ T124 w 3308"/>
                                  <a:gd name="T126" fmla="+- 0 1826 -717"/>
                                  <a:gd name="T127" fmla="*/ 1826 h 3300"/>
                                  <a:gd name="T128" fmla="+- 0 11066 7918"/>
                                  <a:gd name="T129" fmla="*/ T128 w 3308"/>
                                  <a:gd name="T130" fmla="+- 0 1640 -717"/>
                                  <a:gd name="T131" fmla="*/ 1640 h 3300"/>
                                  <a:gd name="T132" fmla="+- 0 11145 7918"/>
                                  <a:gd name="T133" fmla="*/ T132 w 3308"/>
                                  <a:gd name="T134" fmla="+- 0 1441 -717"/>
                                  <a:gd name="T135" fmla="*/ 1441 h 3300"/>
                                  <a:gd name="T136" fmla="+- 0 11199 7918"/>
                                  <a:gd name="T137" fmla="*/ T136 w 3308"/>
                                  <a:gd name="T138" fmla="+- 0 1229 -717"/>
                                  <a:gd name="T139" fmla="*/ 1229 h 3300"/>
                                  <a:gd name="T140" fmla="+- 0 11223 7918"/>
                                  <a:gd name="T141" fmla="*/ T140 w 3308"/>
                                  <a:gd name="T142" fmla="+- 0 1008 -717"/>
                                  <a:gd name="T143" fmla="*/ 1008 h 3300"/>
                                  <a:gd name="T144" fmla="+- 0 11218 7918"/>
                                  <a:gd name="T145" fmla="*/ T144 w 3308"/>
                                  <a:gd name="T146" fmla="+- 0 783 -717"/>
                                  <a:gd name="T147" fmla="*/ 783 h 3300"/>
                                  <a:gd name="T148" fmla="+- 0 11184 7918"/>
                                  <a:gd name="T149" fmla="*/ T148 w 3308"/>
                                  <a:gd name="T150" fmla="+- 0 565 -717"/>
                                  <a:gd name="T151" fmla="*/ 565 h 3300"/>
                                  <a:gd name="T152" fmla="+- 0 11122 7918"/>
                                  <a:gd name="T153" fmla="*/ T152 w 3308"/>
                                  <a:gd name="T154" fmla="+- 0 357 -717"/>
                                  <a:gd name="T155" fmla="*/ 357 h 3300"/>
                                  <a:gd name="T156" fmla="+- 0 11034 7918"/>
                                  <a:gd name="T157" fmla="*/ T156 w 3308"/>
                                  <a:gd name="T158" fmla="+- 0 162 -717"/>
                                  <a:gd name="T159" fmla="*/ 162 h 3300"/>
                                  <a:gd name="T160" fmla="+- 0 10923 7918"/>
                                  <a:gd name="T161" fmla="*/ T160 w 3308"/>
                                  <a:gd name="T162" fmla="+- 0 -19 -717"/>
                                  <a:gd name="T163" fmla="*/ -19 h 3300"/>
                                  <a:gd name="T164" fmla="+- 0 10790 7918"/>
                                  <a:gd name="T165" fmla="*/ T164 w 3308"/>
                                  <a:gd name="T166" fmla="+- 0 -183 -717"/>
                                  <a:gd name="T167" fmla="*/ -183 h 3300"/>
                                  <a:gd name="T168" fmla="+- 0 10637 7918"/>
                                  <a:gd name="T169" fmla="*/ T168 w 3308"/>
                                  <a:gd name="T170" fmla="+- 0 -329 -717"/>
                                  <a:gd name="T171" fmla="*/ -329 h 3300"/>
                                  <a:gd name="T172" fmla="+- 0 10467 7918"/>
                                  <a:gd name="T173" fmla="*/ T172 w 3308"/>
                                  <a:gd name="T174" fmla="+- 0 -455 -717"/>
                                  <a:gd name="T175" fmla="*/ -455 h 3300"/>
                                  <a:gd name="T176" fmla="+- 0 10280 7918"/>
                                  <a:gd name="T177" fmla="*/ T176 w 3308"/>
                                  <a:gd name="T178" fmla="+- 0 -558 -717"/>
                                  <a:gd name="T179" fmla="*/ -558 h 3300"/>
                                  <a:gd name="T180" fmla="+- 0 10081 7918"/>
                                  <a:gd name="T181" fmla="*/ T180 w 3308"/>
                                  <a:gd name="T182" fmla="+- 0 -638 -717"/>
                                  <a:gd name="T183" fmla="*/ -638 h 3300"/>
                                  <a:gd name="T184" fmla="+- 0 9869 7918"/>
                                  <a:gd name="T185" fmla="*/ T184 w 3308"/>
                                  <a:gd name="T186" fmla="+- 0 -691 -717"/>
                                  <a:gd name="T187" fmla="*/ -691 h 3300"/>
                                  <a:gd name="T188" fmla="+- 0 9647 7918"/>
                                  <a:gd name="T189" fmla="*/ T188 w 3308"/>
                                  <a:gd name="T190" fmla="+- 0 -715 -717"/>
                                  <a:gd name="T191" fmla="*/ -715 h 33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3308" h="3300">
                                    <a:moveTo>
                                      <a:pt x="1654" y="0"/>
                                    </a:moveTo>
                                    <a:lnTo>
                                      <a:pt x="1578" y="2"/>
                                    </a:lnTo>
                                    <a:lnTo>
                                      <a:pt x="1503" y="7"/>
                                    </a:lnTo>
                                    <a:lnTo>
                                      <a:pt x="1429" y="15"/>
                                    </a:lnTo>
                                    <a:lnTo>
                                      <a:pt x="1356" y="26"/>
                                    </a:lnTo>
                                    <a:lnTo>
                                      <a:pt x="1285" y="41"/>
                                    </a:lnTo>
                                    <a:lnTo>
                                      <a:pt x="1214" y="59"/>
                                    </a:lnTo>
                                    <a:lnTo>
                                      <a:pt x="1145" y="79"/>
                                    </a:lnTo>
                                    <a:lnTo>
                                      <a:pt x="1077" y="103"/>
                                    </a:lnTo>
                                    <a:lnTo>
                                      <a:pt x="1010" y="130"/>
                                    </a:lnTo>
                                    <a:lnTo>
                                      <a:pt x="945" y="159"/>
                                    </a:lnTo>
                                    <a:lnTo>
                                      <a:pt x="881" y="191"/>
                                    </a:lnTo>
                                    <a:lnTo>
                                      <a:pt x="819" y="225"/>
                                    </a:lnTo>
                                    <a:lnTo>
                                      <a:pt x="759" y="262"/>
                                    </a:lnTo>
                                    <a:lnTo>
                                      <a:pt x="700" y="302"/>
                                    </a:lnTo>
                                    <a:lnTo>
                                      <a:pt x="643" y="344"/>
                                    </a:lnTo>
                                    <a:lnTo>
                                      <a:pt x="588" y="388"/>
                                    </a:lnTo>
                                    <a:lnTo>
                                      <a:pt x="535" y="434"/>
                                    </a:lnTo>
                                    <a:lnTo>
                                      <a:pt x="484" y="483"/>
                                    </a:lnTo>
                                    <a:lnTo>
                                      <a:pt x="436" y="534"/>
                                    </a:lnTo>
                                    <a:lnTo>
                                      <a:pt x="389" y="587"/>
                                    </a:lnTo>
                                    <a:lnTo>
                                      <a:pt x="345" y="642"/>
                                    </a:lnTo>
                                    <a:lnTo>
                                      <a:pt x="303" y="698"/>
                                    </a:lnTo>
                                    <a:lnTo>
                                      <a:pt x="263" y="757"/>
                                    </a:lnTo>
                                    <a:lnTo>
                                      <a:pt x="226" y="817"/>
                                    </a:lnTo>
                                    <a:lnTo>
                                      <a:pt x="191" y="879"/>
                                    </a:lnTo>
                                    <a:lnTo>
                                      <a:pt x="159" y="943"/>
                                    </a:lnTo>
                                    <a:lnTo>
                                      <a:pt x="130" y="1008"/>
                                    </a:lnTo>
                                    <a:lnTo>
                                      <a:pt x="103" y="1074"/>
                                    </a:lnTo>
                                    <a:lnTo>
                                      <a:pt x="80" y="1142"/>
                                    </a:lnTo>
                                    <a:lnTo>
                                      <a:pt x="59" y="1211"/>
                                    </a:lnTo>
                                    <a:lnTo>
                                      <a:pt x="41" y="1282"/>
                                    </a:lnTo>
                                    <a:lnTo>
                                      <a:pt x="27" y="1353"/>
                                    </a:lnTo>
                                    <a:lnTo>
                                      <a:pt x="15" y="1426"/>
                                    </a:lnTo>
                                    <a:lnTo>
                                      <a:pt x="7" y="1500"/>
                                    </a:lnTo>
                                    <a:lnTo>
                                      <a:pt x="2" y="1574"/>
                                    </a:lnTo>
                                    <a:lnTo>
                                      <a:pt x="0" y="1650"/>
                                    </a:lnTo>
                                    <a:lnTo>
                                      <a:pt x="2" y="1725"/>
                                    </a:lnTo>
                                    <a:lnTo>
                                      <a:pt x="7" y="1800"/>
                                    </a:lnTo>
                                    <a:lnTo>
                                      <a:pt x="15" y="1874"/>
                                    </a:lnTo>
                                    <a:lnTo>
                                      <a:pt x="27" y="1946"/>
                                    </a:lnTo>
                                    <a:lnTo>
                                      <a:pt x="41" y="2018"/>
                                    </a:lnTo>
                                    <a:lnTo>
                                      <a:pt x="59" y="2088"/>
                                    </a:lnTo>
                                    <a:lnTo>
                                      <a:pt x="80" y="2158"/>
                                    </a:lnTo>
                                    <a:lnTo>
                                      <a:pt x="103" y="2226"/>
                                    </a:lnTo>
                                    <a:lnTo>
                                      <a:pt x="130" y="2292"/>
                                    </a:lnTo>
                                    <a:lnTo>
                                      <a:pt x="159" y="2357"/>
                                    </a:lnTo>
                                    <a:lnTo>
                                      <a:pt x="191" y="2421"/>
                                    </a:lnTo>
                                    <a:lnTo>
                                      <a:pt x="226" y="2483"/>
                                    </a:lnTo>
                                    <a:lnTo>
                                      <a:pt x="263" y="2543"/>
                                    </a:lnTo>
                                    <a:lnTo>
                                      <a:pt x="303" y="2601"/>
                                    </a:lnTo>
                                    <a:lnTo>
                                      <a:pt x="345" y="2658"/>
                                    </a:lnTo>
                                    <a:lnTo>
                                      <a:pt x="389" y="2713"/>
                                    </a:lnTo>
                                    <a:lnTo>
                                      <a:pt x="436" y="2766"/>
                                    </a:lnTo>
                                    <a:lnTo>
                                      <a:pt x="484" y="2817"/>
                                    </a:lnTo>
                                    <a:lnTo>
                                      <a:pt x="535" y="2865"/>
                                    </a:lnTo>
                                    <a:lnTo>
                                      <a:pt x="588" y="2912"/>
                                    </a:lnTo>
                                    <a:lnTo>
                                      <a:pt x="643" y="2956"/>
                                    </a:lnTo>
                                    <a:lnTo>
                                      <a:pt x="700" y="2998"/>
                                    </a:lnTo>
                                    <a:lnTo>
                                      <a:pt x="759" y="3038"/>
                                    </a:lnTo>
                                    <a:lnTo>
                                      <a:pt x="819" y="3075"/>
                                    </a:lnTo>
                                    <a:lnTo>
                                      <a:pt x="881" y="3109"/>
                                    </a:lnTo>
                                    <a:lnTo>
                                      <a:pt x="945" y="3141"/>
                                    </a:lnTo>
                                    <a:lnTo>
                                      <a:pt x="1010" y="3170"/>
                                    </a:lnTo>
                                    <a:lnTo>
                                      <a:pt x="1077" y="3197"/>
                                    </a:lnTo>
                                    <a:lnTo>
                                      <a:pt x="1145" y="3220"/>
                                    </a:lnTo>
                                    <a:lnTo>
                                      <a:pt x="1214" y="3241"/>
                                    </a:lnTo>
                                    <a:lnTo>
                                      <a:pt x="1285" y="3259"/>
                                    </a:lnTo>
                                    <a:lnTo>
                                      <a:pt x="1356" y="3273"/>
                                    </a:lnTo>
                                    <a:lnTo>
                                      <a:pt x="1429" y="3285"/>
                                    </a:lnTo>
                                    <a:lnTo>
                                      <a:pt x="1503" y="3293"/>
                                    </a:lnTo>
                                    <a:lnTo>
                                      <a:pt x="1578" y="3298"/>
                                    </a:lnTo>
                                    <a:lnTo>
                                      <a:pt x="1654" y="3300"/>
                                    </a:lnTo>
                                    <a:lnTo>
                                      <a:pt x="1729" y="3298"/>
                                    </a:lnTo>
                                    <a:lnTo>
                                      <a:pt x="1804" y="3293"/>
                                    </a:lnTo>
                                    <a:lnTo>
                                      <a:pt x="1878" y="3285"/>
                                    </a:lnTo>
                                    <a:lnTo>
                                      <a:pt x="1951" y="3273"/>
                                    </a:lnTo>
                                    <a:lnTo>
                                      <a:pt x="2023" y="3259"/>
                                    </a:lnTo>
                                    <a:lnTo>
                                      <a:pt x="2093" y="3241"/>
                                    </a:lnTo>
                                    <a:lnTo>
                                      <a:pt x="2163" y="3220"/>
                                    </a:lnTo>
                                    <a:lnTo>
                                      <a:pt x="2231" y="3197"/>
                                    </a:lnTo>
                                    <a:lnTo>
                                      <a:pt x="2297" y="3170"/>
                                    </a:lnTo>
                                    <a:lnTo>
                                      <a:pt x="2362" y="3141"/>
                                    </a:lnTo>
                                    <a:lnTo>
                                      <a:pt x="2426" y="3109"/>
                                    </a:lnTo>
                                    <a:lnTo>
                                      <a:pt x="2488" y="3075"/>
                                    </a:lnTo>
                                    <a:lnTo>
                                      <a:pt x="2549" y="3038"/>
                                    </a:lnTo>
                                    <a:lnTo>
                                      <a:pt x="2607" y="2998"/>
                                    </a:lnTo>
                                    <a:lnTo>
                                      <a:pt x="2664" y="2956"/>
                                    </a:lnTo>
                                    <a:lnTo>
                                      <a:pt x="2719" y="2912"/>
                                    </a:lnTo>
                                    <a:lnTo>
                                      <a:pt x="2772" y="2865"/>
                                    </a:lnTo>
                                    <a:lnTo>
                                      <a:pt x="2823" y="2817"/>
                                    </a:lnTo>
                                    <a:lnTo>
                                      <a:pt x="2872" y="2766"/>
                                    </a:lnTo>
                                    <a:lnTo>
                                      <a:pt x="2918" y="2713"/>
                                    </a:lnTo>
                                    <a:lnTo>
                                      <a:pt x="2963" y="2658"/>
                                    </a:lnTo>
                                    <a:lnTo>
                                      <a:pt x="3005" y="2601"/>
                                    </a:lnTo>
                                    <a:lnTo>
                                      <a:pt x="3044" y="2543"/>
                                    </a:lnTo>
                                    <a:lnTo>
                                      <a:pt x="3081" y="2483"/>
                                    </a:lnTo>
                                    <a:lnTo>
                                      <a:pt x="3116" y="2421"/>
                                    </a:lnTo>
                                    <a:lnTo>
                                      <a:pt x="3148" y="2357"/>
                                    </a:lnTo>
                                    <a:lnTo>
                                      <a:pt x="3177" y="2292"/>
                                    </a:lnTo>
                                    <a:lnTo>
                                      <a:pt x="3204" y="2226"/>
                                    </a:lnTo>
                                    <a:lnTo>
                                      <a:pt x="3227" y="2158"/>
                                    </a:lnTo>
                                    <a:lnTo>
                                      <a:pt x="3248" y="2088"/>
                                    </a:lnTo>
                                    <a:lnTo>
                                      <a:pt x="3266" y="2018"/>
                                    </a:lnTo>
                                    <a:lnTo>
                                      <a:pt x="3281" y="1946"/>
                                    </a:lnTo>
                                    <a:lnTo>
                                      <a:pt x="3292" y="1874"/>
                                    </a:lnTo>
                                    <a:lnTo>
                                      <a:pt x="3300" y="1800"/>
                                    </a:lnTo>
                                    <a:lnTo>
                                      <a:pt x="3305" y="1725"/>
                                    </a:lnTo>
                                    <a:lnTo>
                                      <a:pt x="3307" y="1650"/>
                                    </a:lnTo>
                                    <a:lnTo>
                                      <a:pt x="3305" y="1574"/>
                                    </a:lnTo>
                                    <a:lnTo>
                                      <a:pt x="3300" y="1500"/>
                                    </a:lnTo>
                                    <a:lnTo>
                                      <a:pt x="3292" y="1426"/>
                                    </a:lnTo>
                                    <a:lnTo>
                                      <a:pt x="3281" y="1353"/>
                                    </a:lnTo>
                                    <a:lnTo>
                                      <a:pt x="3266" y="1282"/>
                                    </a:lnTo>
                                    <a:lnTo>
                                      <a:pt x="3248" y="1211"/>
                                    </a:lnTo>
                                    <a:lnTo>
                                      <a:pt x="3227" y="1142"/>
                                    </a:lnTo>
                                    <a:lnTo>
                                      <a:pt x="3204" y="1074"/>
                                    </a:lnTo>
                                    <a:lnTo>
                                      <a:pt x="3177" y="1008"/>
                                    </a:lnTo>
                                    <a:lnTo>
                                      <a:pt x="3148" y="943"/>
                                    </a:lnTo>
                                    <a:lnTo>
                                      <a:pt x="3116" y="879"/>
                                    </a:lnTo>
                                    <a:lnTo>
                                      <a:pt x="3081" y="817"/>
                                    </a:lnTo>
                                    <a:lnTo>
                                      <a:pt x="3044" y="757"/>
                                    </a:lnTo>
                                    <a:lnTo>
                                      <a:pt x="3005" y="698"/>
                                    </a:lnTo>
                                    <a:lnTo>
                                      <a:pt x="2963" y="642"/>
                                    </a:lnTo>
                                    <a:lnTo>
                                      <a:pt x="2918" y="587"/>
                                    </a:lnTo>
                                    <a:lnTo>
                                      <a:pt x="2872" y="534"/>
                                    </a:lnTo>
                                    <a:lnTo>
                                      <a:pt x="2823" y="483"/>
                                    </a:lnTo>
                                    <a:lnTo>
                                      <a:pt x="2772" y="434"/>
                                    </a:lnTo>
                                    <a:lnTo>
                                      <a:pt x="2719" y="388"/>
                                    </a:lnTo>
                                    <a:lnTo>
                                      <a:pt x="2664" y="344"/>
                                    </a:lnTo>
                                    <a:lnTo>
                                      <a:pt x="2607" y="302"/>
                                    </a:lnTo>
                                    <a:lnTo>
                                      <a:pt x="2549" y="262"/>
                                    </a:lnTo>
                                    <a:lnTo>
                                      <a:pt x="2488" y="225"/>
                                    </a:lnTo>
                                    <a:lnTo>
                                      <a:pt x="2426" y="191"/>
                                    </a:lnTo>
                                    <a:lnTo>
                                      <a:pt x="2362" y="159"/>
                                    </a:lnTo>
                                    <a:lnTo>
                                      <a:pt x="2297" y="130"/>
                                    </a:lnTo>
                                    <a:lnTo>
                                      <a:pt x="2231" y="103"/>
                                    </a:lnTo>
                                    <a:lnTo>
                                      <a:pt x="2163" y="79"/>
                                    </a:lnTo>
                                    <a:lnTo>
                                      <a:pt x="2093" y="59"/>
                                    </a:lnTo>
                                    <a:lnTo>
                                      <a:pt x="2023" y="41"/>
                                    </a:lnTo>
                                    <a:lnTo>
                                      <a:pt x="1951" y="26"/>
                                    </a:lnTo>
                                    <a:lnTo>
                                      <a:pt x="1878" y="15"/>
                                    </a:lnTo>
                                    <a:lnTo>
                                      <a:pt x="1804" y="7"/>
                                    </a:lnTo>
                                    <a:lnTo>
                                      <a:pt x="1729" y="2"/>
                                    </a:lnTo>
                                    <a:lnTo>
                                      <a:pt x="1654" y="0"/>
                                    </a:lnTo>
                                    <a:close/>
                                  </a:path>
                                </a:pathLst>
                              </a:custGeom>
                              <a:solidFill>
                                <a:srgbClr val="E7178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6D567D" id="Group 13" o:spid="_x0000_s1026" style="position:absolute;margin-left:371.2pt;margin-top:5pt;width:201.45pt;height:295.1pt;z-index:251674624;mso-position-horizontal-relative:page" coordorigin="7426,-718" coordsize="4029,5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">
                    <v:shape id="Picture 3" o:spid="_x0000_s1027" type="#_x0000_t75" style="position:absolute;left:7426;top:1147;width:4029;height:40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">
                      <v:imagedata r:id="rId44" o:title=""/>
                    </v:shape>
                    <v:shape id="Freeform 4" o:spid="_x0000_s1028" style="position:absolute;left:7918;top:-718;width:3308;height:3300;visibility:visible;mso-wrap-style:square;v-text-anchor:top" coordsize="3308,3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" path="m1654,r-76,2l1503,7r-74,8l1356,26r-71,15l1214,59r-69,20l1077,103r-67,27l945,159r-64,32l819,225r-60,37l700,302r-57,42l588,388r-53,46l484,483r-48,51l389,587r-44,55l303,698r-40,59l226,817r-35,62l159,943r-29,65l103,1074r-23,68l59,1211r-18,71l27,1353r-12,73l7,1500r-5,74l,1650r2,75l7,1800r8,74l27,1946r14,72l59,2088r21,70l103,2226r27,66l159,2357r32,64l226,2483r37,60l303,2601r42,57l389,2713r47,53l484,2817r51,48l588,2912r55,44l700,2998r59,40l819,3075r62,34l945,3141r65,29l1077,3197r68,23l1214,3241r71,18l1356,3273r73,12l1503,3293r75,5l1654,3300r75,-2l1804,3293r74,-8l1951,3273r72,-14l2093,3241r70,-21l2231,3197r66,-27l2362,3141r64,-32l2488,3075r61,-37l2607,2998r57,-42l2719,2912r53,-47l2823,2817r49,-51l2918,2713r45,-55l3005,2601r39,-58l3081,2483r35,-62l3148,2357r29,-65l3204,2226r23,-68l3248,2088r18,-70l3281,1946r11,-72l3300,1800r5,-75l3307,1650r-2,-76l3300,1500r-8,-74l3281,1353r-15,-71l3248,1211r-21,-69l3204,1074r-27,-66l3148,943r-32,-64l3081,817r-37,-60l3005,698r-42,-56l2918,587r-46,-53l2823,483r-51,-49l2719,388r-55,-44l2607,302r-58,-40l2488,225r-62,-34l2362,159r-65,-29l2231,103,2163,79,2093,59,2023,41,1951,26,1878,15,1804,7,1729,2,1654,xe" fillcolor="#e71788" stroked="f">
                      <v:path arrowok="t" o:connecttype="custom" o:connectlocs="1503,-710;1285,-676;1077,-614;881,-526;700,-415;535,-283;389,-130;263,40;159,226;80,425;27,636;2,857;7,1083;41,1301;103,1509;191,1704;303,1884;436,2049;588,2195;759,2321;945,2424;1145,2503;1356,2556;1578,2581;1804,2576;2023,2542;2231,2480;2426,2392;2607,2281;2772,2148;2918,1996;3044,1826;3148,1640;3227,1441;3281,1229;3305,1008;3300,783;3266,565;3204,357;3116,162;3005,-19;2872,-183;2719,-329;2549,-455;2362,-558;2163,-638;1951,-691;1729,-715" o:connectangles="0,0,0,0,0,0,0,0,0,0,0,0,0,0,0,0,0,0,0,0,0,0,0,0,0,0,0,0,0,0,0,0,0,0,0,0,0,0,0,0,0,0,0,0,0,0,0,0"/>
                    </v:shape>
                    <w10:wrap anchorx="page"/>
                  </v:group>
                </w:pict>
              </mc:Fallback>
            </mc:AlternateContent>
          </w:r>
          <w:r>
            <w:rPr>
              <w:noProof/>
              <w:lang w:eastAsia="en-GB"/>
            </w:rPr>
            <mc:AlternateContent>
              <mc:Choice Requires="wps">
                <w:drawing>
                  <wp:anchor distT="0" distB="0" distL="114300" distR="114300" simplePos="0" relativeHeight="251675648" behindDoc="0" locked="0" layoutInCell="1" allowOverlap="1" wp14:anchorId="647EC33F" wp14:editId="6E152EE9">
                    <wp:simplePos x="0" y="0"/>
                    <wp:positionH relativeFrom="page">
                      <wp:align>center</wp:align>
                    </wp:positionH>
                    <wp:positionV relativeFrom="paragraph">
                      <wp:posOffset>4813300</wp:posOffset>
                    </wp:positionV>
                    <wp:extent cx="6984365" cy="4676775"/>
                    <wp:effectExtent l="0" t="0" r="6985" b="9525"/>
                    <wp:wrapNone/>
                    <wp:docPr id="194"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4365" cy="467677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wps:spPr>
                          <wps:bodyPr rot="0" vert="horz" wrap="square" lIns="91440" tIns="45720" rIns="91440" bIns="45720" anchor="t" anchorCtr="0" upright="1">
                            <a:noAutofit/>
                          </wps:bodyPr>
                        </wps:wsp>
                      </a:graphicData>
                    </a:graphic>
                  </wp:anchor>
                </w:drawing>
              </mc:Choice>
              <mc:Fallback>
                <w:pict>
                  <v:shape w14:anchorId="19C7D95F" id="Freeform 29" o:spid="_x0000_s1026" style="position:absolute;margin-left:0;margin-top:379pt;width:549.95pt;height:368.25pt;z-index:251675648;visibility:visible;mso-wrap-style:square;mso-wrap-distance-left:9pt;mso-wrap-distance-top:0;mso-wrap-distance-right:9pt;mso-wrap-distance-bottom:0;mso-position-horizontal:center;mso-position-horizontal-relative:page;mso-position-vertical:absolute;mso-position-vertical-relative:text;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" path="m10998,l,2354,,7364r10998,l10998,xe" fillcolor="#1c0e31" stroked="f">
                    <v:path arrowok="t" o:connecttype="custom" o:connectlocs="6983730,874395;0,2369185;0,5550535;6983730,5550535;6983730,874395" o:connectangles="0,0,0,0,0"/>
                    <w10:wrap anchorx="page"/>
                  </v:shape>
                </w:pict>
              </mc:Fallback>
            </mc:AlternateContent>
          </w:r>
          <w:r>
            <w:rPr>
              <w:noProof/>
              <w:lang w:eastAsia="en-GB"/>
            </w:rPr>
            <w:drawing>
              <wp:anchor distT="0" distB="0" distL="114300" distR="114300" simplePos="0" relativeHeight="251673600" behindDoc="0" locked="0" layoutInCell="1" allowOverlap="1" wp14:anchorId="2536554C" wp14:editId="30731143">
                <wp:simplePos x="0" y="0"/>
                <wp:positionH relativeFrom="column">
                  <wp:posOffset>-262255</wp:posOffset>
                </wp:positionH>
                <wp:positionV relativeFrom="paragraph">
                  <wp:posOffset>-926465</wp:posOffset>
                </wp:positionV>
                <wp:extent cx="3343275" cy="323850"/>
                <wp:effectExtent l="0" t="0" r="952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3343275" cy="323850"/>
                        </a:xfrm>
                        <a:prstGeom prst="rect">
                          <a:avLst/>
                        </a:prstGeom>
                      </pic:spPr>
                    </pic:pic>
                  </a:graphicData>
                </a:graphic>
              </wp:anchor>
            </w:drawing>
          </w:r>
        </w:p>
        <w:p w14:paraId="04712707" w14:textId="77777777" w:rsidR="00D914CA" w:rsidRPr="00060552" w:rsidRDefault="00000000" w:rsidP="00060552">
          <w:pPr>
            <w:rPr>
              <w:rFonts w:ascii="Avenir LT Std 45 Book" w:hAnsi="Avenir LT Std 45 Book"/>
              <w:color w:val="4C4D4F"/>
              <w:sz w:val="20"/>
            </w:rPr>
          </w:pPr>
        </w:p>
      </w:sdtContent>
    </w:sdt>
    <w:sectPr w:rsidR="00D914CA" w:rsidRPr="00060552" w:rsidSect="003E79A1">
      <w:headerReference w:type="default" r:id="rId46"/>
      <w:footerReference w:type="default" r:id="rId47"/>
      <w:footerReference w:type="first" r:id="rId48"/>
      <w:pgSz w:w="11906" w:h="16838"/>
      <w:pgMar w:top="1474" w:right="1809" w:bottom="1134" w:left="1418" w:header="709" w:footer="34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DB5002" w14:textId="77777777" w:rsidR="008A110F" w:rsidRDefault="008A110F" w:rsidP="00E22800">
      <w:pPr>
        <w:spacing w:after="0" w:line="240" w:lineRule="auto"/>
      </w:pPr>
      <w:r>
        <w:separator/>
      </w:r>
    </w:p>
  </w:endnote>
  <w:endnote w:type="continuationSeparator" w:id="0">
    <w:p w14:paraId="35A76EB0" w14:textId="77777777" w:rsidR="008A110F" w:rsidRDefault="008A110F"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altName w:val="Calibri"/>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color w:val="E4007E"/>
      </w:rPr>
      <w:id w:val="1688943004"/>
      <w:docPartObj>
        <w:docPartGallery w:val="Page Numbers (Bottom of Page)"/>
        <w:docPartUnique/>
      </w:docPartObj>
    </w:sdtPr>
    <w:sdtEndPr>
      <w:rPr>
        <w:noProof/>
      </w:rPr>
    </w:sdtEndPr>
    <w:sdtContent>
      <w:p w14:paraId="59EC9D93" w14:textId="3FD2A066" w:rsidR="008A28A3" w:rsidRPr="008A28A3" w:rsidRDefault="00D0000F" w:rsidP="008A28A3">
        <w:pPr>
          <w:pStyle w:val="Footer"/>
          <w:rPr>
            <w:color w:val="E4007E"/>
          </w:rPr>
        </w:pPr>
        <w:r>
          <w:rPr>
            <w:color w:val="E4007E"/>
          </w:rPr>
          <w:t xml:space="preserve"> DSW</w:t>
        </w:r>
        <w:r w:rsidR="00A024C6">
          <w:rPr>
            <w:color w:val="E4007E"/>
          </w:rPr>
          <w:t xml:space="preserve"> STO239 Level </w:t>
        </w:r>
        <w:r w:rsidR="009A783A">
          <w:rPr>
            <w:color w:val="E4007E"/>
          </w:rPr>
          <w:t>3</w:t>
        </w:r>
        <w:r>
          <w:rPr>
            <w:color w:val="E4007E"/>
          </w:rPr>
          <w:t xml:space="preserve"> HR Support Toolkit V5 November 2021</w:t>
        </w:r>
        <w:r w:rsidR="00924D3E">
          <w:rPr>
            <w:color w:val="E4007E"/>
          </w:rPr>
          <w:tab/>
        </w:r>
        <w:r w:rsidR="008A28A3" w:rsidRPr="008A28A3">
          <w:rPr>
            <w:color w:val="E4007E"/>
          </w:rPr>
          <w:fldChar w:fldCharType="begin"/>
        </w:r>
        <w:r w:rsidR="008A28A3" w:rsidRPr="008A28A3">
          <w:rPr>
            <w:color w:val="E4007E"/>
          </w:rPr>
          <w:instrText xml:space="preserve"> PAGE   \* MERGEFORMAT </w:instrText>
        </w:r>
        <w:r w:rsidR="008A28A3" w:rsidRPr="008A28A3">
          <w:rPr>
            <w:color w:val="E4007E"/>
          </w:rPr>
          <w:fldChar w:fldCharType="separate"/>
        </w:r>
        <w:r w:rsidR="008A28A3" w:rsidRPr="008A28A3">
          <w:rPr>
            <w:noProof/>
            <w:color w:val="E4007E"/>
          </w:rPr>
          <w:t>2</w:t>
        </w:r>
        <w:r w:rsidR="008A28A3" w:rsidRPr="008A28A3">
          <w:rPr>
            <w:noProof/>
            <w:color w:val="E4007E"/>
          </w:rPr>
          <w:fldChar w:fldCharType="end"/>
        </w:r>
      </w:p>
    </w:sdtContent>
  </w:sdt>
  <w:p w14:paraId="6565E43F" w14:textId="77777777" w:rsidR="00B8014D" w:rsidRPr="008B61A1" w:rsidRDefault="00B8014D" w:rsidP="00DF76CC">
    <w:pPr>
      <w:pStyle w:val="FooterDSW"/>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0A264D" w14:textId="77777777" w:rsidR="00017BD8" w:rsidRDefault="00017BD8">
    <w:pPr>
      <w:pStyle w:val="Footer"/>
    </w:pPr>
    <w:r>
      <w:t xml:space="preserve">Version 2 </w:t>
    </w:r>
  </w:p>
  <w:p w14:paraId="616C2E97" w14:textId="77777777" w:rsidR="00017BD8" w:rsidRDefault="00017B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ABF897" w14:textId="77777777" w:rsidR="008A110F" w:rsidRDefault="008A110F" w:rsidP="00E22800">
      <w:pPr>
        <w:spacing w:after="0" w:line="240" w:lineRule="auto"/>
      </w:pPr>
      <w:r>
        <w:separator/>
      </w:r>
    </w:p>
  </w:footnote>
  <w:footnote w:type="continuationSeparator" w:id="0">
    <w:p w14:paraId="5C78F40C" w14:textId="77777777" w:rsidR="008A110F" w:rsidRDefault="008A110F"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1D5A3F" w14:textId="77777777" w:rsidR="008C7E54" w:rsidRDefault="008B61A1">
    <w:pPr>
      <w:pStyle w:val="Header"/>
    </w:pPr>
    <w:r>
      <w:rPr>
        <w:noProof/>
        <w:lang w:eastAsia="en-GB"/>
      </w:rPr>
      <w:drawing>
        <wp:anchor distT="0" distB="0" distL="114300" distR="114300" simplePos="0" relativeHeight="251661312" behindDoc="0" locked="0" layoutInCell="1" allowOverlap="1" wp14:anchorId="496A0A36" wp14:editId="04168F6A">
          <wp:simplePos x="0" y="0"/>
          <wp:positionH relativeFrom="column">
            <wp:posOffset>4424045</wp:posOffset>
          </wp:positionH>
          <wp:positionV relativeFrom="paragraph">
            <wp:posOffset>-193040</wp:posOffset>
          </wp:positionV>
          <wp:extent cx="1251935" cy="417600"/>
          <wp:effectExtent l="0" t="0" r="5715" b="190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9264" behindDoc="1" locked="0" layoutInCell="1" allowOverlap="1" wp14:anchorId="70888828" wp14:editId="40DC5EA4">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24DE3FFA" id="Rectangle 3" o:spid="_x0000_s1026" style="position:absolute;margin-left:-70.15pt;margin-top:-15.15pt;width:500.35pt;height:32.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77465"/>
    <w:multiLevelType w:val="hybridMultilevel"/>
    <w:tmpl w:val="30A6C2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7E6C0C"/>
    <w:multiLevelType w:val="hybridMultilevel"/>
    <w:tmpl w:val="8EE0C4F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312861"/>
    <w:multiLevelType w:val="hybridMultilevel"/>
    <w:tmpl w:val="82A21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930340"/>
    <w:multiLevelType w:val="hybridMultilevel"/>
    <w:tmpl w:val="B58EAC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A509E9"/>
    <w:multiLevelType w:val="hybridMultilevel"/>
    <w:tmpl w:val="AA54FDCE"/>
    <w:lvl w:ilvl="0" w:tplc="924A859C">
      <w:numFmt w:val="bullet"/>
      <w:lvlText w:val="•"/>
      <w:lvlJc w:val="left"/>
      <w:pPr>
        <w:ind w:left="1429" w:hanging="360"/>
      </w:pPr>
      <w:rPr>
        <w:rFonts w:ascii="Avenir LT Std 45 Book" w:eastAsia="Avenir LT Std 45 Book" w:hAnsi="Avenir LT Std 45 Book" w:cs="Avenir LT Std 45 Book" w:hint="default"/>
        <w:color w:val="58595B"/>
        <w:spacing w:val="-5"/>
        <w:w w:val="100"/>
        <w:sz w:val="20"/>
        <w:szCs w:val="20"/>
        <w:lang w:val="en-GB" w:eastAsia="en-GB" w:bidi="en-GB"/>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7" w15:restartNumberingAfterBreak="0">
    <w:nsid w:val="34111FB2"/>
    <w:multiLevelType w:val="hybridMultilevel"/>
    <w:tmpl w:val="49D01DD2"/>
    <w:lvl w:ilvl="0" w:tplc="924A859C">
      <w:numFmt w:val="bullet"/>
      <w:lvlText w:val="•"/>
      <w:lvlJc w:val="left"/>
      <w:pPr>
        <w:ind w:left="1429" w:hanging="360"/>
      </w:pPr>
      <w:rPr>
        <w:rFonts w:ascii="Avenir LT Std 45 Book" w:eastAsia="Avenir LT Std 45 Book" w:hAnsi="Avenir LT Std 45 Book" w:cs="Avenir LT Std 45 Book" w:hint="default"/>
        <w:color w:val="58595B"/>
        <w:spacing w:val="-5"/>
        <w:w w:val="100"/>
        <w:sz w:val="20"/>
        <w:szCs w:val="20"/>
        <w:lang w:val="en-GB" w:eastAsia="en-GB" w:bidi="en-GB"/>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8" w15:restartNumberingAfterBreak="0">
    <w:nsid w:val="3ABE3BED"/>
    <w:multiLevelType w:val="hybridMultilevel"/>
    <w:tmpl w:val="7556FB8A"/>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9" w15:restartNumberingAfterBreak="0">
    <w:nsid w:val="3BA735E1"/>
    <w:multiLevelType w:val="hybridMultilevel"/>
    <w:tmpl w:val="5C2200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7B585D"/>
    <w:multiLevelType w:val="hybridMultilevel"/>
    <w:tmpl w:val="67F0E8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BC9351B"/>
    <w:multiLevelType w:val="hybridMultilevel"/>
    <w:tmpl w:val="35BCD306"/>
    <w:lvl w:ilvl="0" w:tplc="924A859C">
      <w:numFmt w:val="bullet"/>
      <w:lvlText w:val="•"/>
      <w:lvlJc w:val="left"/>
      <w:pPr>
        <w:ind w:left="1429" w:hanging="360"/>
      </w:pPr>
      <w:rPr>
        <w:rFonts w:ascii="Avenir LT Std 45 Book" w:eastAsia="Avenir LT Std 45 Book" w:hAnsi="Avenir LT Std 45 Book" w:cs="Avenir LT Std 45 Book" w:hint="default"/>
        <w:color w:val="58595B"/>
        <w:spacing w:val="-5"/>
        <w:w w:val="100"/>
        <w:sz w:val="20"/>
        <w:szCs w:val="20"/>
        <w:lang w:val="en-GB" w:eastAsia="en-GB" w:bidi="en-GB"/>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55FF57A5"/>
    <w:multiLevelType w:val="hybridMultilevel"/>
    <w:tmpl w:val="5ACA77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AE36305"/>
    <w:multiLevelType w:val="hybridMultilevel"/>
    <w:tmpl w:val="27BE0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8F1191"/>
    <w:multiLevelType w:val="hybridMultilevel"/>
    <w:tmpl w:val="48D8EE54"/>
    <w:lvl w:ilvl="0" w:tplc="924A859C">
      <w:numFmt w:val="bullet"/>
      <w:lvlText w:val="•"/>
      <w:lvlJc w:val="left"/>
      <w:pPr>
        <w:ind w:left="1429" w:hanging="360"/>
      </w:pPr>
      <w:rPr>
        <w:rFonts w:ascii="Avenir LT Std 45 Book" w:eastAsia="Avenir LT Std 45 Book" w:hAnsi="Avenir LT Std 45 Book" w:cs="Avenir LT Std 45 Book" w:hint="default"/>
        <w:color w:val="58595B"/>
        <w:spacing w:val="-5"/>
        <w:w w:val="100"/>
        <w:sz w:val="20"/>
        <w:szCs w:val="20"/>
        <w:lang w:val="en-GB" w:eastAsia="en-GB" w:bidi="en-GB"/>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9"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0" w15:restartNumberingAfterBreak="0">
    <w:nsid w:val="713D0073"/>
    <w:multiLevelType w:val="hybridMultilevel"/>
    <w:tmpl w:val="CB9CB220"/>
    <w:lvl w:ilvl="0" w:tplc="924A859C">
      <w:numFmt w:val="bullet"/>
      <w:lvlText w:val="•"/>
      <w:lvlJc w:val="left"/>
      <w:pPr>
        <w:ind w:left="720" w:hanging="360"/>
      </w:pPr>
      <w:rPr>
        <w:rFonts w:ascii="Avenir LT Std 45 Book" w:eastAsia="Avenir LT Std 45 Book" w:hAnsi="Avenir LT Std 45 Book" w:cs="Avenir LT Std 45 Book" w:hint="default"/>
        <w:color w:val="58595B"/>
        <w:spacing w:val="-5"/>
        <w:w w:val="100"/>
        <w:sz w:val="20"/>
        <w:szCs w:val="20"/>
        <w:lang w:val="en-GB" w:eastAsia="en-GB" w:bidi="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0A2891"/>
    <w:multiLevelType w:val="hybridMultilevel"/>
    <w:tmpl w:val="1D14DDBA"/>
    <w:lvl w:ilvl="0" w:tplc="924A859C">
      <w:numFmt w:val="bullet"/>
      <w:lvlText w:val="•"/>
      <w:lvlJc w:val="left"/>
      <w:pPr>
        <w:ind w:left="1429" w:hanging="360"/>
      </w:pPr>
      <w:rPr>
        <w:rFonts w:ascii="Avenir LT Std 45 Book" w:eastAsia="Avenir LT Std 45 Book" w:hAnsi="Avenir LT Std 45 Book" w:cs="Avenir LT Std 45 Book" w:hint="default"/>
        <w:color w:val="58595B"/>
        <w:spacing w:val="-5"/>
        <w:w w:val="100"/>
        <w:sz w:val="20"/>
        <w:szCs w:val="20"/>
        <w:lang w:val="en-GB" w:eastAsia="en-GB" w:bidi="en-GB"/>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2"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3" w15:restartNumberingAfterBreak="0">
    <w:nsid w:val="7A8F1C48"/>
    <w:multiLevelType w:val="hybridMultilevel"/>
    <w:tmpl w:val="375AF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7355833">
    <w:abstractNumId w:val="10"/>
  </w:num>
  <w:num w:numId="2" w16cid:durableId="169688401">
    <w:abstractNumId w:val="19"/>
  </w:num>
  <w:num w:numId="3" w16cid:durableId="1800880195">
    <w:abstractNumId w:val="10"/>
    <w:lvlOverride w:ilvl="0">
      <w:startOverride w:val="1"/>
    </w:lvlOverride>
  </w:num>
  <w:num w:numId="4" w16cid:durableId="1294873712">
    <w:abstractNumId w:val="3"/>
  </w:num>
  <w:num w:numId="5" w16cid:durableId="1171994347">
    <w:abstractNumId w:val="22"/>
  </w:num>
  <w:num w:numId="6" w16cid:durableId="536696202">
    <w:abstractNumId w:val="12"/>
  </w:num>
  <w:num w:numId="7" w16cid:durableId="233706131">
    <w:abstractNumId w:val="15"/>
  </w:num>
  <w:num w:numId="8" w16cid:durableId="519012348">
    <w:abstractNumId w:val="2"/>
  </w:num>
  <w:num w:numId="9" w16cid:durableId="614214482">
    <w:abstractNumId w:val="16"/>
  </w:num>
  <w:num w:numId="10" w16cid:durableId="117379457">
    <w:abstractNumId w:val="23"/>
  </w:num>
  <w:num w:numId="11" w16cid:durableId="1102724185">
    <w:abstractNumId w:val="20"/>
  </w:num>
  <w:num w:numId="12" w16cid:durableId="559632394">
    <w:abstractNumId w:val="5"/>
  </w:num>
  <w:num w:numId="13" w16cid:durableId="1611666598">
    <w:abstractNumId w:val="17"/>
  </w:num>
  <w:num w:numId="14" w16cid:durableId="1409619365">
    <w:abstractNumId w:val="14"/>
  </w:num>
  <w:num w:numId="15" w16cid:durableId="110563308">
    <w:abstractNumId w:val="6"/>
  </w:num>
  <w:num w:numId="16" w16cid:durableId="528563478">
    <w:abstractNumId w:val="13"/>
  </w:num>
  <w:num w:numId="17" w16cid:durableId="705182554">
    <w:abstractNumId w:val="21"/>
  </w:num>
  <w:num w:numId="18" w16cid:durableId="1156920931">
    <w:abstractNumId w:val="18"/>
  </w:num>
  <w:num w:numId="19" w16cid:durableId="1113330295">
    <w:abstractNumId w:val="7"/>
  </w:num>
  <w:num w:numId="20" w16cid:durableId="974260421">
    <w:abstractNumId w:val="8"/>
  </w:num>
  <w:num w:numId="21" w16cid:durableId="1029985068">
    <w:abstractNumId w:val="9"/>
  </w:num>
  <w:num w:numId="22" w16cid:durableId="843252725">
    <w:abstractNumId w:val="4"/>
  </w:num>
  <w:num w:numId="23" w16cid:durableId="670721344">
    <w:abstractNumId w:val="0"/>
  </w:num>
  <w:num w:numId="24" w16cid:durableId="88895030">
    <w:abstractNumId w:val="11"/>
  </w:num>
  <w:num w:numId="25" w16cid:durableId="990013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3BE"/>
    <w:rsid w:val="00013744"/>
    <w:rsid w:val="00015EB7"/>
    <w:rsid w:val="00017BD8"/>
    <w:rsid w:val="00036115"/>
    <w:rsid w:val="00040B13"/>
    <w:rsid w:val="00060552"/>
    <w:rsid w:val="00066AF3"/>
    <w:rsid w:val="00080BED"/>
    <w:rsid w:val="0009520A"/>
    <w:rsid w:val="000A3BB3"/>
    <w:rsid w:val="00146505"/>
    <w:rsid w:val="00157960"/>
    <w:rsid w:val="00173855"/>
    <w:rsid w:val="001C33C0"/>
    <w:rsid w:val="001C5091"/>
    <w:rsid w:val="001E2F94"/>
    <w:rsid w:val="0022169D"/>
    <w:rsid w:val="0022647D"/>
    <w:rsid w:val="002338FF"/>
    <w:rsid w:val="002551CF"/>
    <w:rsid w:val="00282942"/>
    <w:rsid w:val="00287B2E"/>
    <w:rsid w:val="002A1132"/>
    <w:rsid w:val="002B0728"/>
    <w:rsid w:val="002E20D9"/>
    <w:rsid w:val="002E3304"/>
    <w:rsid w:val="002E5C31"/>
    <w:rsid w:val="003023E3"/>
    <w:rsid w:val="00332D26"/>
    <w:rsid w:val="00371DFB"/>
    <w:rsid w:val="00371EE0"/>
    <w:rsid w:val="0039438D"/>
    <w:rsid w:val="003C61E9"/>
    <w:rsid w:val="003E79A1"/>
    <w:rsid w:val="0042171F"/>
    <w:rsid w:val="004324D7"/>
    <w:rsid w:val="00455B0F"/>
    <w:rsid w:val="004746F3"/>
    <w:rsid w:val="00495037"/>
    <w:rsid w:val="004C1FFC"/>
    <w:rsid w:val="004C4726"/>
    <w:rsid w:val="004D4142"/>
    <w:rsid w:val="004F15D4"/>
    <w:rsid w:val="00513AE7"/>
    <w:rsid w:val="00541E93"/>
    <w:rsid w:val="00570CFC"/>
    <w:rsid w:val="00576D4A"/>
    <w:rsid w:val="00581359"/>
    <w:rsid w:val="00581C5C"/>
    <w:rsid w:val="00592E97"/>
    <w:rsid w:val="005B3FA6"/>
    <w:rsid w:val="005E09DB"/>
    <w:rsid w:val="005E778D"/>
    <w:rsid w:val="005F40E3"/>
    <w:rsid w:val="00600999"/>
    <w:rsid w:val="006177AC"/>
    <w:rsid w:val="00617C92"/>
    <w:rsid w:val="006367F4"/>
    <w:rsid w:val="006448F2"/>
    <w:rsid w:val="006454AF"/>
    <w:rsid w:val="00676132"/>
    <w:rsid w:val="006B2B1D"/>
    <w:rsid w:val="0070578C"/>
    <w:rsid w:val="00716769"/>
    <w:rsid w:val="0072587B"/>
    <w:rsid w:val="007376C8"/>
    <w:rsid w:val="00744048"/>
    <w:rsid w:val="007B03D2"/>
    <w:rsid w:val="007D4C22"/>
    <w:rsid w:val="008274F1"/>
    <w:rsid w:val="00850DB0"/>
    <w:rsid w:val="008637A0"/>
    <w:rsid w:val="00874B6B"/>
    <w:rsid w:val="00887A10"/>
    <w:rsid w:val="008A110F"/>
    <w:rsid w:val="008A28A3"/>
    <w:rsid w:val="008B61A1"/>
    <w:rsid w:val="008C7E54"/>
    <w:rsid w:val="008D1D7B"/>
    <w:rsid w:val="00913FD2"/>
    <w:rsid w:val="009239E3"/>
    <w:rsid w:val="00924D3E"/>
    <w:rsid w:val="00933381"/>
    <w:rsid w:val="009555BD"/>
    <w:rsid w:val="00976C4B"/>
    <w:rsid w:val="009871EB"/>
    <w:rsid w:val="009A783A"/>
    <w:rsid w:val="009B18E0"/>
    <w:rsid w:val="009B7ACF"/>
    <w:rsid w:val="009C43B8"/>
    <w:rsid w:val="009C46A1"/>
    <w:rsid w:val="009E2837"/>
    <w:rsid w:val="009E561B"/>
    <w:rsid w:val="009F714B"/>
    <w:rsid w:val="00A024C6"/>
    <w:rsid w:val="00A414DA"/>
    <w:rsid w:val="00A43FD6"/>
    <w:rsid w:val="00A66E8B"/>
    <w:rsid w:val="00A715E0"/>
    <w:rsid w:val="00A83C48"/>
    <w:rsid w:val="00AA0E89"/>
    <w:rsid w:val="00AB4321"/>
    <w:rsid w:val="00AF166F"/>
    <w:rsid w:val="00B01E1E"/>
    <w:rsid w:val="00B373BE"/>
    <w:rsid w:val="00B47708"/>
    <w:rsid w:val="00B8014D"/>
    <w:rsid w:val="00B86C70"/>
    <w:rsid w:val="00C14B68"/>
    <w:rsid w:val="00C2504C"/>
    <w:rsid w:val="00C3673A"/>
    <w:rsid w:val="00C4173D"/>
    <w:rsid w:val="00C82427"/>
    <w:rsid w:val="00CE1172"/>
    <w:rsid w:val="00D0000F"/>
    <w:rsid w:val="00D16FF4"/>
    <w:rsid w:val="00D64E1D"/>
    <w:rsid w:val="00D914CA"/>
    <w:rsid w:val="00D963A2"/>
    <w:rsid w:val="00D97CD1"/>
    <w:rsid w:val="00DD331C"/>
    <w:rsid w:val="00DF76CC"/>
    <w:rsid w:val="00E118A5"/>
    <w:rsid w:val="00E22800"/>
    <w:rsid w:val="00E3715C"/>
    <w:rsid w:val="00E64085"/>
    <w:rsid w:val="00E649A7"/>
    <w:rsid w:val="00E810B5"/>
    <w:rsid w:val="00E9065B"/>
    <w:rsid w:val="00E97FAB"/>
    <w:rsid w:val="00EA4889"/>
    <w:rsid w:val="00EA7C39"/>
    <w:rsid w:val="00EC0834"/>
    <w:rsid w:val="00EC09E3"/>
    <w:rsid w:val="00EC1691"/>
    <w:rsid w:val="00EE081A"/>
    <w:rsid w:val="00F019EC"/>
    <w:rsid w:val="00F17786"/>
    <w:rsid w:val="00F84851"/>
    <w:rsid w:val="00FA460B"/>
    <w:rsid w:val="00FE47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0A507"/>
  <w15:chartTrackingRefBased/>
  <w15:docId w15:val="{E44255D1-A473-4EB7-BB91-046E5AF8B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B61A1"/>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1"/>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F019EC"/>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1"/>
    <w:qFormat/>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paragraph" w:styleId="CommentText">
    <w:name w:val="annotation text"/>
    <w:basedOn w:val="Normal"/>
    <w:link w:val="CommentTextChar"/>
    <w:uiPriority w:val="99"/>
    <w:semiHidden/>
    <w:unhideWhenUsed/>
    <w:rsid w:val="00B373BE"/>
    <w:pPr>
      <w:spacing w:line="240" w:lineRule="auto"/>
    </w:pPr>
    <w:rPr>
      <w:sz w:val="20"/>
      <w:szCs w:val="20"/>
    </w:rPr>
  </w:style>
  <w:style w:type="character" w:customStyle="1" w:styleId="CommentTextChar">
    <w:name w:val="Comment Text Char"/>
    <w:basedOn w:val="DefaultParagraphFont"/>
    <w:link w:val="CommentText"/>
    <w:uiPriority w:val="99"/>
    <w:semiHidden/>
    <w:rsid w:val="00B373BE"/>
    <w:rPr>
      <w:sz w:val="20"/>
      <w:szCs w:val="20"/>
    </w:rPr>
  </w:style>
  <w:style w:type="paragraph" w:styleId="CommentSubject">
    <w:name w:val="annotation subject"/>
    <w:basedOn w:val="CommentText"/>
    <w:next w:val="CommentText"/>
    <w:link w:val="CommentSubjectChar"/>
    <w:uiPriority w:val="99"/>
    <w:semiHidden/>
    <w:unhideWhenUsed/>
    <w:rsid w:val="00B373BE"/>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B373BE"/>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B373BE"/>
    <w:rPr>
      <w:color w:val="605E5C"/>
      <w:shd w:val="clear" w:color="auto" w:fill="E1DFDD"/>
    </w:rPr>
  </w:style>
  <w:style w:type="paragraph" w:styleId="BodyText">
    <w:name w:val="Body Text"/>
    <w:basedOn w:val="Normal"/>
    <w:link w:val="BodyTextChar"/>
    <w:uiPriority w:val="1"/>
    <w:qFormat/>
    <w:rsid w:val="00B373BE"/>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B373B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551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51CF"/>
    <w:rPr>
      <w:rFonts w:ascii="Segoe UI" w:hAnsi="Segoe UI" w:cs="Segoe UI"/>
      <w:sz w:val="18"/>
      <w:szCs w:val="18"/>
    </w:rPr>
  </w:style>
  <w:style w:type="paragraph" w:styleId="NormalWeb">
    <w:name w:val="Normal (Web)"/>
    <w:basedOn w:val="Normal"/>
    <w:uiPriority w:val="99"/>
    <w:unhideWhenUsed/>
    <w:rsid w:val="00A715E0"/>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6177AC"/>
    <w:rPr>
      <w:sz w:val="16"/>
      <w:szCs w:val="16"/>
    </w:rPr>
  </w:style>
  <w:style w:type="paragraph" w:styleId="Revision">
    <w:name w:val="Revision"/>
    <w:hidden/>
    <w:uiPriority w:val="99"/>
    <w:semiHidden/>
    <w:rsid w:val="00A024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075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package" Target="embeddings/Microsoft_Excel_Macro-Enabled_Worksheet.xlsm"/><Relationship Id="rId21" Type="http://schemas.openxmlformats.org/officeDocument/2006/relationships/image" Target="media/image9.emf"/><Relationship Id="rId47" Type="http://schemas.openxmlformats.org/officeDocument/2006/relationships/footer" Target="footer1.xml"/><Relationship Id="rId50"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microsoft.com/office/2007/relationships/hdphoto" Target="media/hdphoto1.wdp"/><Relationship Id="rId20" Type="http://schemas.openxmlformats.org/officeDocument/2006/relationships/hyperlink" Target="https://www.instituteforapprenticeships.org/" TargetMode="External"/><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package" Target="embeddings/Microsoft_Word_Document1.docx"/><Relationship Id="rId32" Type="http://schemas.openxmlformats.org/officeDocument/2006/relationships/image" Target="media/image15.png"/><Relationship Id="rId45" Type="http://schemas.openxmlformats.org/officeDocument/2006/relationships/image" Target="media/image17.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0.emf"/><Relationship Id="rId28" Type="http://schemas.openxmlformats.org/officeDocument/2006/relationships/package" Target="embeddings/Microsoft_Word_Document2.docx"/><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PNG"/><Relationship Id="rId31" Type="http://schemas.microsoft.com/office/2007/relationships/hdphoto" Target="media/hdphoto2.wdp"/><Relationship Id="rId44" Type="http://schemas.openxmlformats.org/officeDocument/2006/relationships/image" Target="media/image15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package" Target="embeddings/Microsoft_Word_Document.docx"/><Relationship Id="rId27" Type="http://schemas.openxmlformats.org/officeDocument/2006/relationships/image" Target="media/image12.emf"/><Relationship Id="rId30" Type="http://schemas.openxmlformats.org/officeDocument/2006/relationships/image" Target="media/image14.png"/><Relationship Id="rId48" Type="http://schemas.openxmlformats.org/officeDocument/2006/relationships/footer" Target="footer2.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1.emf"/><Relationship Id="rId33" Type="http://schemas.openxmlformats.org/officeDocument/2006/relationships/image" Target="media/image16.png"/><Relationship Id="rId46"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1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eise\AppData\Roaming\Microsoft\Templates\DSW%20Apprenticeships%20(Portrai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1BA7552CF744A8AA7925BAAD44C45E8"/>
        <w:category>
          <w:name w:val="General"/>
          <w:gallery w:val="placeholder"/>
        </w:category>
        <w:types>
          <w:type w:val="bbPlcHdr"/>
        </w:types>
        <w:behaviors>
          <w:behavior w:val="content"/>
        </w:behaviors>
        <w:guid w:val="{9DDD1D41-2100-4FDE-9767-1314F8162DBC}"/>
      </w:docPartPr>
      <w:docPartBody>
        <w:p w:rsidR="00045BA8" w:rsidRDefault="00C971C4" w:rsidP="00C971C4">
          <w:pPr>
            <w:pStyle w:val="31BA7552CF744A8AA7925BAAD44C45E8"/>
          </w:pPr>
          <w:r>
            <w:rPr>
              <w:rStyle w:val="Style2"/>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altName w:val="Calibri"/>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1C4"/>
    <w:rsid w:val="00045BA8"/>
    <w:rsid w:val="00080BED"/>
    <w:rsid w:val="003A6A10"/>
    <w:rsid w:val="00522C89"/>
    <w:rsid w:val="00594A31"/>
    <w:rsid w:val="006C6A63"/>
    <w:rsid w:val="00700697"/>
    <w:rsid w:val="00A060FA"/>
    <w:rsid w:val="00A91126"/>
    <w:rsid w:val="00B93B09"/>
    <w:rsid w:val="00C971C4"/>
    <w:rsid w:val="00FD5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C971C4"/>
    <w:rPr>
      <w:rFonts w:ascii="Avenir LT Std 45 Book" w:hAnsi="Avenir LT Std 45 Book"/>
      <w:b/>
      <w:color w:val="FFFFFF" w:themeColor="background1"/>
      <w:sz w:val="48"/>
    </w:rPr>
  </w:style>
  <w:style w:type="paragraph" w:customStyle="1" w:styleId="31BA7552CF744A8AA7925BAAD44C45E8">
    <w:name w:val="31BA7552CF744A8AA7925BAAD44C45E8"/>
    <w:rsid w:val="00C971C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13b0d51ec36d39fc0bf5dce19491243a">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ccae964ce227f46a034c07cd2eeca20b"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2C190-8B8C-4D82-A7AA-AB883254961F}"/>
</file>

<file path=customXml/itemProps2.xml><?xml version="1.0" encoding="utf-8"?>
<ds:datastoreItem xmlns:ds="http://schemas.openxmlformats.org/officeDocument/2006/customXml" ds:itemID="{FEC242D7-AB8A-4A27-87A8-C7CB59741033}">
  <ds:schemaRefs>
    <ds:schemaRef ds:uri="http://schemas.microsoft.com/sharepoint/v3/contenttype/forms"/>
  </ds:schemaRefs>
</ds:datastoreItem>
</file>

<file path=customXml/itemProps3.xml><?xml version="1.0" encoding="utf-8"?>
<ds:datastoreItem xmlns:ds="http://schemas.openxmlformats.org/officeDocument/2006/customXml" ds:itemID="{9C03E7AB-A44E-43BE-B0D5-203289EEFAD3}">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4.xml><?xml version="1.0" encoding="utf-8"?>
<ds:datastoreItem xmlns:ds="http://schemas.openxmlformats.org/officeDocument/2006/customXml" ds:itemID="{20781FA3-15E2-43B5-8464-EAFE07D14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DSW Apprenticeships (Portrait)</Template>
  <TotalTime>3</TotalTime>
  <Pages>10</Pages>
  <Words>2109</Words>
  <Characters>12027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DSW ST0239 Level 3 HR Support Toolkit V5</vt:lpstr>
    </vt:vector>
  </TitlesOfParts>
  <Company/>
  <LinksUpToDate>false</LinksUpToDate>
  <CharactersWithSpaces>14108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ST0239 Level 3 HR Support Toolkit V5</dc:title>
  <dc:subject/>
  <dc:creator>Jemma Weise</dc:creator>
  <cp:keywords/>
  <dc:description/>
  <cp:lastModifiedBy>Matthew York</cp:lastModifiedBy>
  <cp:revision>3</cp:revision>
  <dcterms:created xsi:type="dcterms:W3CDTF">2022-12-14T10:44:00Z</dcterms:created>
  <dcterms:modified xsi:type="dcterms:W3CDTF">2024-11-14T14:35:00Z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GrammarlyDocumentId">
    <vt:lpwstr>66ffde9d435218a8bf41967e68614a34c329110390e88a91122a8b6e1e6b70ab</vt:lpwstr>
  </property>
  <property fmtid="{D5CDD505-2E9C-101B-9397-08002B2CF9AE}" pid="4" name="MediaServiceImageTags">
    <vt:lpwstr/>
  </property>
</Properties>
</file>